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468" w:rsidRDefault="00FC24A8" w:rsidP="002D0468">
      <w:pPr>
        <w:rPr>
          <w:rFonts w:ascii="HG丸ｺﾞｼｯｸM-PRO" w:eastAsia="HG丸ｺﾞｼｯｸM-PRO" w:hAnsi="HG丸ｺﾞｼｯｸM-PRO"/>
        </w:rPr>
      </w:pPr>
      <w:r w:rsidRPr="00155703">
        <w:rPr>
          <w:rFonts w:ascii="HG丸ｺﾞｼｯｸM-PRO" w:eastAsia="HG丸ｺﾞｼｯｸM-PRO" w:hAnsi="HG丸ｺﾞｼｯｸM-PRO" w:hint="eastAsia"/>
          <w:b/>
        </w:rPr>
        <w:t>スクールソーシャルワーカーだより</w:t>
      </w:r>
      <w:r w:rsidR="0075477C" w:rsidRPr="00155703">
        <w:rPr>
          <w:rFonts w:ascii="HG丸ｺﾞｼｯｸM-PRO" w:eastAsia="HG丸ｺﾞｼｯｸM-PRO" w:hAnsi="HG丸ｺﾞｼｯｸM-PRO" w:hint="eastAsia"/>
        </w:rPr>
        <w:t xml:space="preserve">  </w:t>
      </w:r>
      <w:r w:rsidR="00DA4C4F">
        <w:rPr>
          <w:rFonts w:ascii="HG丸ｺﾞｼｯｸM-PRO" w:eastAsia="HG丸ｺﾞｼｯｸM-PRO" w:hAnsi="HG丸ｺﾞｼｯｸM-PRO" w:hint="eastAsia"/>
        </w:rPr>
        <w:t xml:space="preserve">                                                                         </w:t>
      </w:r>
    </w:p>
    <w:p w:rsidR="00026956" w:rsidRPr="00155703" w:rsidRDefault="0075477C" w:rsidP="002D0468">
      <w:pPr>
        <w:jc w:val="right"/>
        <w:rPr>
          <w:rFonts w:ascii="HG丸ｺﾞｼｯｸM-PRO" w:eastAsia="HG丸ｺﾞｼｯｸM-PRO" w:hAnsi="HG丸ｺﾞｼｯｸM-PRO"/>
          <w:szCs w:val="21"/>
        </w:rPr>
      </w:pPr>
      <w:r w:rsidRPr="00155703">
        <w:rPr>
          <w:rFonts w:ascii="HG丸ｺﾞｼｯｸM-PRO" w:eastAsia="HG丸ｺﾞｼｯｸM-PRO" w:hAnsi="HG丸ｺﾞｼｯｸM-PRO" w:hint="eastAsia"/>
        </w:rPr>
        <w:t xml:space="preserve">   </w:t>
      </w:r>
      <w:r w:rsidR="009B4F61" w:rsidRPr="00155703">
        <w:rPr>
          <w:rFonts w:ascii="HG丸ｺﾞｼｯｸM-PRO" w:eastAsia="HG丸ｺﾞｼｯｸM-PRO" w:hAnsi="HG丸ｺﾞｼｯｸM-PRO" w:hint="eastAsia"/>
        </w:rPr>
        <w:t xml:space="preserve">     </w:t>
      </w:r>
      <w:r w:rsidR="00734469" w:rsidRPr="00155703">
        <w:rPr>
          <w:rFonts w:ascii="HG丸ｺﾞｼｯｸM-PRO" w:eastAsia="HG丸ｺﾞｼｯｸM-PRO" w:hAnsi="HG丸ｺﾞｼｯｸM-PRO" w:hint="eastAsia"/>
        </w:rPr>
        <w:t xml:space="preserve">　　　　　　　　</w:t>
      </w:r>
      <w:r w:rsidR="009B4F61" w:rsidRPr="00155703">
        <w:rPr>
          <w:rFonts w:ascii="HG丸ｺﾞｼｯｸM-PRO" w:eastAsia="HG丸ｺﾞｼｯｸM-PRO" w:hAnsi="HG丸ｺﾞｼｯｸM-PRO" w:hint="eastAsia"/>
        </w:rPr>
        <w:t xml:space="preserve"> </w:t>
      </w:r>
      <w:r w:rsidR="00545110" w:rsidRPr="00155703">
        <w:rPr>
          <w:rFonts w:ascii="HG丸ｺﾞｼｯｸM-PRO" w:eastAsia="HG丸ｺﾞｼｯｸM-PRO" w:hAnsi="HG丸ｺﾞｼｯｸM-PRO" w:hint="eastAsia"/>
        </w:rPr>
        <w:t xml:space="preserve">　</w:t>
      </w:r>
      <w:r w:rsidR="00C72D4D" w:rsidRPr="00155703">
        <w:rPr>
          <w:rFonts w:ascii="HG丸ｺﾞｼｯｸM-PRO" w:eastAsia="HG丸ｺﾞｼｯｸM-PRO" w:hAnsi="HG丸ｺﾞｼｯｸM-PRO" w:hint="eastAsia"/>
          <w:szCs w:val="21"/>
        </w:rPr>
        <w:t>平成</w:t>
      </w:r>
      <w:r w:rsidR="00155703" w:rsidRPr="00155703">
        <w:rPr>
          <w:rFonts w:ascii="HG丸ｺﾞｼｯｸM-PRO" w:eastAsia="HG丸ｺﾞｼｯｸM-PRO" w:hAnsi="HG丸ｺﾞｼｯｸM-PRO" w:hint="eastAsia"/>
          <w:szCs w:val="21"/>
        </w:rPr>
        <w:t>30</w:t>
      </w:r>
      <w:r w:rsidR="009B4F61" w:rsidRPr="00155703">
        <w:rPr>
          <w:rFonts w:ascii="HG丸ｺﾞｼｯｸM-PRO" w:eastAsia="HG丸ｺﾞｼｯｸM-PRO" w:hAnsi="HG丸ｺﾞｼｯｸM-PRO" w:hint="eastAsia"/>
          <w:szCs w:val="21"/>
        </w:rPr>
        <w:t>年</w:t>
      </w:r>
      <w:r w:rsidR="00384505">
        <w:rPr>
          <w:rFonts w:ascii="HG丸ｺﾞｼｯｸM-PRO" w:eastAsia="HG丸ｺﾞｼｯｸM-PRO" w:hAnsi="HG丸ｺﾞｼｯｸM-PRO" w:hint="eastAsia"/>
          <w:szCs w:val="21"/>
        </w:rPr>
        <w:t>10</w:t>
      </w:r>
      <w:r w:rsidR="00734469" w:rsidRPr="00155703">
        <w:rPr>
          <w:rFonts w:ascii="HG丸ｺﾞｼｯｸM-PRO" w:eastAsia="HG丸ｺﾞｼｯｸM-PRO" w:hAnsi="HG丸ｺﾞｼｯｸM-PRO" w:hint="eastAsia"/>
          <w:szCs w:val="21"/>
        </w:rPr>
        <w:t>月</w:t>
      </w:r>
      <w:r w:rsidR="00384505">
        <w:rPr>
          <w:rFonts w:ascii="HG丸ｺﾞｼｯｸM-PRO" w:eastAsia="HG丸ｺﾞｼｯｸM-PRO" w:hAnsi="HG丸ｺﾞｼｯｸM-PRO" w:hint="eastAsia"/>
          <w:szCs w:val="21"/>
        </w:rPr>
        <w:t>1</w:t>
      </w:r>
      <w:r w:rsidR="001C3140" w:rsidRPr="00155703">
        <w:rPr>
          <w:rFonts w:ascii="HG丸ｺﾞｼｯｸM-PRO" w:eastAsia="HG丸ｺﾞｼｯｸM-PRO" w:hAnsi="HG丸ｺﾞｼｯｸM-PRO" w:hint="eastAsia"/>
          <w:szCs w:val="21"/>
        </w:rPr>
        <w:t>日</w:t>
      </w:r>
    </w:p>
    <w:p w:rsidR="00BC4D5D" w:rsidRDefault="00F549F1" w:rsidP="00BC4D5D">
      <w:pPr>
        <w:jc w:val="center"/>
        <w:rPr>
          <w:sz w:val="56"/>
          <w:szCs w:val="56"/>
        </w:rPr>
      </w:pPr>
      <w:r>
        <w:rPr>
          <w:rFonts w:ascii="HG丸ｺﾞｼｯｸM-PRO" w:eastAsia="HG丸ｺﾞｼｯｸM-PRO" w:hAnsi="HG丸ｺﾞｼｯｸM-PRO" w:cs="Mangal"/>
          <w:noProof/>
          <w:sz w:val="32"/>
          <w:szCs w:val="32"/>
        </w:rPr>
        <w:drawing>
          <wp:anchor distT="0" distB="0" distL="114300" distR="114300" simplePos="0" relativeHeight="251687936" behindDoc="0" locked="0" layoutInCell="1" allowOverlap="1" wp14:anchorId="3CD5A674" wp14:editId="6B5F7C31">
            <wp:simplePos x="0" y="0"/>
            <wp:positionH relativeFrom="column">
              <wp:posOffset>167640</wp:posOffset>
            </wp:positionH>
            <wp:positionV relativeFrom="paragraph">
              <wp:posOffset>86995</wp:posOffset>
            </wp:positionV>
            <wp:extent cx="695726" cy="647700"/>
            <wp:effectExtent l="0" t="0" r="9525" b="0"/>
            <wp:wrapNone/>
            <wp:docPr id="11" name="図 11" descr="\\Rdb-sv\共有\教育部\幼保学校課\02_学校教育係\SSW\イラスト\にじいろ通信用\fd7b2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b-sv\共有\教育部\幼保学校課\02_学校教育係\SSW\イラスト\にじいろ通信用\fd7b29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408" cy="651128"/>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68">
        <w:rPr>
          <w:noProof/>
        </w:rPr>
        <w:drawing>
          <wp:anchor distT="0" distB="0" distL="114300" distR="114300" simplePos="0" relativeHeight="251652096" behindDoc="0" locked="0" layoutInCell="1" allowOverlap="1" wp14:anchorId="492C4BA7" wp14:editId="435F1611">
            <wp:simplePos x="0" y="0"/>
            <wp:positionH relativeFrom="column">
              <wp:posOffset>4417060</wp:posOffset>
            </wp:positionH>
            <wp:positionV relativeFrom="paragraph">
              <wp:posOffset>104140</wp:posOffset>
            </wp:positionV>
            <wp:extent cx="950595" cy="676275"/>
            <wp:effectExtent l="0" t="0" r="1905" b="9525"/>
            <wp:wrapNone/>
            <wp:docPr id="413" name="図 413" descr="http://livedoor.blogimg.jp/kawaiuj/imgs/a/b/abb5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livedoor.blogimg.jp/kawaiuj/imgs/a/b/abb57079.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50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C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9" type="#_x0000_t136" style="position:absolute;left:0;text-align:left;margin-left:84.45pt;margin-top:15.9pt;width:245.7pt;height:39.75pt;z-index:251653120;mso-position-horizontal-relative:text;mso-position-vertical-relative:text" fillcolor="#b2b2b2" strokecolor="#33c" strokeweight="1pt">
            <v:fill opacity=".5"/>
            <v:shadow on="t" color="#99f" offset="3pt"/>
            <v:textpath style="font-family:&quot;ＭＳ Ｐゴシック&quot;;font-size:40pt;v-text-reverse:t;v-text-kern:t" trim="t" fitpath="t" string="にじいろ通信"/>
          </v:shape>
        </w:pict>
      </w:r>
      <w:r w:rsidR="00E264A2">
        <w:rPr>
          <w:rFonts w:hint="eastAsia"/>
          <w:sz w:val="72"/>
          <w:szCs w:val="72"/>
        </w:rPr>
        <w:t xml:space="preserve">　</w:t>
      </w:r>
    </w:p>
    <w:p w:rsidR="00F549F1" w:rsidRPr="000C0951" w:rsidRDefault="00F549F1" w:rsidP="00BC4D5D">
      <w:pPr>
        <w:jc w:val="left"/>
        <w:rPr>
          <w:sz w:val="28"/>
          <w:szCs w:val="56"/>
        </w:rPr>
      </w:pPr>
    </w:p>
    <w:p w:rsidR="00230D6A" w:rsidRDefault="00BC4D5D" w:rsidP="00230D6A">
      <w:pPr>
        <w:spacing w:line="0" w:lineRule="atLeast"/>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 xml:space="preserve">　気が付けば今年も金木犀の香りが風に乗って届く季節になりましたね。</w:t>
      </w:r>
      <w:r w:rsidR="000C0951">
        <w:rPr>
          <w:rFonts w:ascii="HG丸ｺﾞｼｯｸM-PRO" w:eastAsia="HG丸ｺﾞｼｯｸM-PRO" w:hAnsi="HG丸ｺﾞｼｯｸM-PRO" w:cs="Mangal" w:hint="eastAsia"/>
          <w:sz w:val="24"/>
          <w:szCs w:val="22"/>
        </w:rPr>
        <w:t>爽やかな風が気持ち良い反面、この季節は夏の疲れも出てくるころでもあります。</w:t>
      </w:r>
    </w:p>
    <w:p w:rsidR="00BC4D5D" w:rsidRPr="00BC4D5D" w:rsidRDefault="00000EA2" w:rsidP="00230D6A">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普段の仕事や子育てなど、疲れが気持ちに影響し、イライラして</w:t>
      </w:r>
      <w:r w:rsidR="00382FF2">
        <w:rPr>
          <w:rFonts w:ascii="HG丸ｺﾞｼｯｸM-PRO" w:eastAsia="HG丸ｺﾞｼｯｸM-PRO" w:hAnsi="HG丸ｺﾞｼｯｸM-PRO" w:cs="Mangal" w:hint="eastAsia"/>
          <w:sz w:val="24"/>
          <w:szCs w:val="22"/>
        </w:rPr>
        <w:t>相手を傷付けて</w:t>
      </w:r>
      <w:r w:rsidR="000C0951">
        <w:rPr>
          <w:rFonts w:ascii="HG丸ｺﾞｼｯｸM-PRO" w:eastAsia="HG丸ｺﾞｼｯｸM-PRO" w:hAnsi="HG丸ｺﾞｼｯｸM-PRO" w:cs="Mangal" w:hint="eastAsia"/>
          <w:sz w:val="24"/>
          <w:szCs w:val="22"/>
        </w:rPr>
        <w:t>しまうことはありませんか。今回は</w:t>
      </w:r>
      <w:r>
        <w:rPr>
          <w:rFonts w:ascii="HG丸ｺﾞｼｯｸM-PRO" w:eastAsia="HG丸ｺﾞｼｯｸM-PRO" w:hAnsi="HG丸ｺﾞｼｯｸM-PRO" w:cs="Mangal" w:hint="eastAsia"/>
          <w:sz w:val="24"/>
          <w:szCs w:val="22"/>
        </w:rPr>
        <w:t>ある研修会で話題になった“イライラ</w:t>
      </w:r>
      <w:r w:rsidR="00230D6A">
        <w:rPr>
          <w:rFonts w:ascii="HG丸ｺﾞｼｯｸM-PRO" w:eastAsia="HG丸ｺﾞｼｯｸM-PRO" w:hAnsi="HG丸ｺﾞｼｯｸM-PRO" w:cs="Mangal" w:hint="eastAsia"/>
          <w:sz w:val="24"/>
          <w:szCs w:val="22"/>
        </w:rPr>
        <w:t>を見る”ことと</w:t>
      </w:r>
      <w:r>
        <w:rPr>
          <w:rFonts w:ascii="HG丸ｺﾞｼｯｸM-PRO" w:eastAsia="HG丸ｺﾞｼｯｸM-PRO" w:hAnsi="HG丸ｺﾞｼｯｸM-PRO" w:cs="Mangal" w:hint="eastAsia"/>
          <w:sz w:val="24"/>
          <w:szCs w:val="22"/>
        </w:rPr>
        <w:t>“切り替える”技</w:t>
      </w:r>
      <w:r w:rsidR="00230D6A">
        <w:rPr>
          <w:rFonts w:ascii="HG丸ｺﾞｼｯｸM-PRO" w:eastAsia="HG丸ｺﾞｼｯｸM-PRO" w:hAnsi="HG丸ｺﾞｼｯｸM-PRO" w:cs="Mangal" w:hint="eastAsia"/>
          <w:sz w:val="24"/>
          <w:szCs w:val="22"/>
        </w:rPr>
        <w:t>について紹介したいと思います。</w:t>
      </w:r>
    </w:p>
    <w:p w:rsidR="006F111E" w:rsidRDefault="00000EA2" w:rsidP="00437F9C">
      <w:pPr>
        <w:spacing w:line="0" w:lineRule="atLeast"/>
        <w:rPr>
          <w:rFonts w:ascii="HG丸ｺﾞｼｯｸM-PRO" w:eastAsia="HG丸ｺﾞｼｯｸM-PRO" w:hAnsi="HG丸ｺﾞｼｯｸM-PRO" w:cs="Mangal"/>
          <w:sz w:val="24"/>
          <w:szCs w:val="22"/>
        </w:rPr>
      </w:pPr>
      <w:r w:rsidRPr="008A50FF">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768832" behindDoc="0" locked="0" layoutInCell="1" allowOverlap="1" wp14:anchorId="14437C43" wp14:editId="7C02CA43">
                <wp:simplePos x="0" y="0"/>
                <wp:positionH relativeFrom="column">
                  <wp:posOffset>1701164</wp:posOffset>
                </wp:positionH>
                <wp:positionV relativeFrom="paragraph">
                  <wp:posOffset>67310</wp:posOffset>
                </wp:positionV>
                <wp:extent cx="1873885" cy="455295"/>
                <wp:effectExtent l="0" t="0" r="12065" b="2095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55295"/>
                        </a:xfrm>
                        <a:prstGeom prst="rect">
                          <a:avLst/>
                        </a:prstGeom>
                        <a:solidFill>
                          <a:srgbClr val="FFFFFF"/>
                        </a:solidFill>
                        <a:ln w="19050" cap="rnd">
                          <a:solidFill>
                            <a:srgbClr val="92D050"/>
                          </a:solidFill>
                          <a:round/>
                          <a:headEnd/>
                          <a:tailEnd/>
                        </a:ln>
                      </wps:spPr>
                      <wps:txbx>
                        <w:txbxContent>
                          <w:p w:rsidR="001058C6" w:rsidRPr="00000EA2" w:rsidRDefault="001058C6" w:rsidP="00C85422">
                            <w:pPr>
                              <w:rPr>
                                <w:rFonts w:ascii="HG丸ｺﾞｼｯｸM-PRO" w:eastAsia="HG丸ｺﾞｼｯｸM-PRO" w:hAnsi="HG丸ｺﾞｼｯｸM-PRO"/>
                                <w:sz w:val="21"/>
                              </w:rPr>
                            </w:pPr>
                            <w:r>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“イライラ</w:t>
                            </w:r>
                            <w:r w:rsidRPr="00000EA2">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を見る</w:t>
                            </w:r>
                            <w:r>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3.95pt;margin-top:5.3pt;width:147.55pt;height:35.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" strokecolor="#92d050" strokeweight="1.5pt">
                <v:stroke joinstyle="round" endcap="round"/>
                <v:textbox>
                  <w:txbxContent>
                    <w:p w:rsidR="001058C6" w:rsidRPr="00000EA2" w:rsidRDefault="001058C6" w:rsidP="00C85422">
                      <w:pPr>
                        <w:rPr>
                          <w:rFonts w:ascii="HG丸ｺﾞｼｯｸM-PRO" w:eastAsia="HG丸ｺﾞｼｯｸM-PRO" w:hAnsi="HG丸ｺﾞｼｯｸM-PRO"/>
                          <w:sz w:val="21"/>
                        </w:rPr>
                      </w:pPr>
                      <w:r>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“イライラ</w:t>
                      </w:r>
                      <w:r w:rsidRPr="00000EA2">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を見る</w:t>
                      </w:r>
                      <w:r>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w:t>
                      </w:r>
                    </w:p>
                  </w:txbxContent>
                </v:textbox>
              </v:shape>
            </w:pict>
          </mc:Fallback>
        </mc:AlternateContent>
      </w:r>
    </w:p>
    <w:p w:rsidR="006F111E" w:rsidRDefault="006632AD" w:rsidP="00437F9C">
      <w:pPr>
        <w:spacing w:line="0" w:lineRule="atLeast"/>
        <w:rPr>
          <w:rFonts w:ascii="HG丸ｺﾞｼｯｸM-PRO" w:eastAsia="HG丸ｺﾞｼｯｸM-PRO" w:hAnsi="HG丸ｺﾞｼｯｸM-PRO" w:cs="Mangal"/>
          <w:sz w:val="24"/>
          <w:szCs w:val="22"/>
        </w:rPr>
      </w:pPr>
      <w:r>
        <w:rPr>
          <w:rFonts w:ascii="HG丸ｺﾞｼｯｸM-PRO" w:eastAsia="HG丸ｺﾞｼｯｸM-PRO" w:hAnsi="HG丸ｺﾞｼｯｸM-PRO" w:cs="Mangal"/>
          <w:noProof/>
          <w:sz w:val="24"/>
          <w:szCs w:val="22"/>
        </w:rPr>
        <mc:AlternateContent>
          <mc:Choice Requires="wpg">
            <w:drawing>
              <wp:anchor distT="0" distB="0" distL="114300" distR="114300" simplePos="0" relativeHeight="251714560" behindDoc="0" locked="0" layoutInCell="1" allowOverlap="1" wp14:anchorId="10189474" wp14:editId="1A03E801">
                <wp:simplePos x="0" y="0"/>
                <wp:positionH relativeFrom="column">
                  <wp:posOffset>3596640</wp:posOffset>
                </wp:positionH>
                <wp:positionV relativeFrom="paragraph">
                  <wp:posOffset>12700</wp:posOffset>
                </wp:positionV>
                <wp:extent cx="2861945" cy="2622550"/>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2861945" cy="2622550"/>
                          <a:chOff x="136854" y="590550"/>
                          <a:chExt cx="3099741" cy="2865754"/>
                        </a:xfrm>
                      </wpg:grpSpPr>
                      <wps:wsp>
                        <wps:cNvPr id="3" name="テキスト ボックス 2"/>
                        <wps:cNvSpPr txBox="1">
                          <a:spLocks noChangeArrowheads="1"/>
                        </wps:cNvSpPr>
                        <wps:spPr bwMode="auto">
                          <a:xfrm>
                            <a:off x="301917" y="700991"/>
                            <a:ext cx="1047750" cy="419101"/>
                          </a:xfrm>
                          <a:prstGeom prst="rect">
                            <a:avLst/>
                          </a:prstGeom>
                          <a:noFill/>
                          <a:ln w="9525">
                            <a:noFill/>
                            <a:miter lim="800000"/>
                            <a:headEnd/>
                            <a:tailEnd/>
                          </a:ln>
                        </wps:spPr>
                        <wps:txbx>
                          <w:txbxContent>
                            <w:p w:rsidR="001058C6" w:rsidRDefault="001058C6" w:rsidP="00A27BD4">
                              <w:pPr>
                                <w:spacing w:line="0" w:lineRule="atLeast"/>
                              </w:pPr>
                              <w:r>
                                <w:rPr>
                                  <w:rFonts w:ascii="HG丸ｺﾞｼｯｸM-PRO" w:eastAsia="HG丸ｺﾞｼｯｸM-PRO" w:hAnsi="HG丸ｺﾞｼｯｸM-PRO" w:cs="Mangal" w:hint="eastAsia"/>
                                  <w:sz w:val="24"/>
                                  <w:szCs w:val="22"/>
                                </w:rPr>
                                <w:t>例えば…</w:t>
                              </w:r>
                            </w:p>
                            <w:p w:rsidR="001058C6" w:rsidRDefault="001058C6" w:rsidP="00A27BD4"/>
                          </w:txbxContent>
                        </wps:txbx>
                        <wps:bodyPr rot="0" vert="horz" wrap="square" lIns="91440" tIns="45720" rIns="91440" bIns="45720" anchor="t" anchorCtr="0">
                          <a:noAutofit/>
                        </wps:bodyPr>
                      </wps:wsp>
                      <wpg:grpSp>
                        <wpg:cNvPr id="14" name="グループ化 14"/>
                        <wpg:cNvGrpSpPr/>
                        <wpg:grpSpPr>
                          <a:xfrm>
                            <a:off x="136854" y="590550"/>
                            <a:ext cx="3099741" cy="2865754"/>
                            <a:chOff x="136854" y="47625"/>
                            <a:chExt cx="3099741" cy="2865754"/>
                          </a:xfrm>
                        </wpg:grpSpPr>
                        <wpg:grpSp>
                          <wpg:cNvPr id="27" name="グループ化 27"/>
                          <wpg:cNvGrpSpPr/>
                          <wpg:grpSpPr>
                            <a:xfrm>
                              <a:off x="371475" y="47625"/>
                              <a:ext cx="2865120" cy="2865754"/>
                              <a:chOff x="0" y="0"/>
                              <a:chExt cx="2543175" cy="2705099"/>
                            </a:xfrm>
                          </wpg:grpSpPr>
                          <wpg:grpSp>
                            <wpg:cNvPr id="26" name="グループ化 26"/>
                            <wpg:cNvGrpSpPr/>
                            <wpg:grpSpPr>
                              <a:xfrm>
                                <a:off x="0" y="0"/>
                                <a:ext cx="2543175" cy="2705099"/>
                                <a:chOff x="0" y="0"/>
                                <a:chExt cx="2543175" cy="2705099"/>
                              </a:xfrm>
                            </wpg:grpSpPr>
                            <wpg:grpSp>
                              <wpg:cNvPr id="24" name="グループ化 24"/>
                              <wpg:cNvGrpSpPr/>
                              <wpg:grpSpPr>
                                <a:xfrm>
                                  <a:off x="0" y="0"/>
                                  <a:ext cx="2543175" cy="2705099"/>
                                  <a:chOff x="0" y="0"/>
                                  <a:chExt cx="2543175" cy="2705099"/>
                                </a:xfrm>
                              </wpg:grpSpPr>
                              <wpg:grpSp>
                                <wpg:cNvPr id="20" name="グループ化 20"/>
                                <wpg:cNvGrpSpPr/>
                                <wpg:grpSpPr>
                                  <a:xfrm>
                                    <a:off x="0" y="0"/>
                                    <a:ext cx="2543175" cy="2705099"/>
                                    <a:chOff x="0" y="0"/>
                                    <a:chExt cx="5638800" cy="5257798"/>
                                  </a:xfrm>
                                </wpg:grpSpPr>
                                <pic:pic xmlns:pic="http://schemas.openxmlformats.org/drawingml/2006/picture">
                                  <pic:nvPicPr>
                                    <pic:cNvPr id="4" name="図 4" descr="\\Rdb-sv\共有\教育部\幼保学校課\02_学校教育係\SSW\イラスト\にじいろ通信用\oteage.png.pagespeed.ce.cm2SlgRXD3.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09574"/>
                                      <a:ext cx="5638800" cy="4848224"/>
                                    </a:xfrm>
                                    <a:prstGeom prst="rect">
                                      <a:avLst/>
                                    </a:prstGeom>
                                    <a:noFill/>
                                    <a:ln>
                                      <a:noFill/>
                                    </a:ln>
                                  </pic:spPr>
                                </pic:pic>
                                <pic:pic xmlns:pic="http://schemas.openxmlformats.org/drawingml/2006/picture">
                                  <pic:nvPicPr>
                                    <pic:cNvPr id="17" name="図 17" descr="\\Rdb-sv\共有\教育部\幼保学校課\02_学校教育係\SSW\イラスト\にじいろ通信用\34820BFE5C5A9A1BFDrop20of20water.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89181" y="1495424"/>
                                      <a:ext cx="333376" cy="457200"/>
                                    </a:xfrm>
                                    <a:prstGeom prst="rect">
                                      <a:avLst/>
                                    </a:prstGeom>
                                    <a:noFill/>
                                    <a:ln>
                                      <a:noFill/>
                                    </a:ln>
                                  </pic:spPr>
                                </pic:pic>
                                <pic:pic xmlns:pic="http://schemas.openxmlformats.org/drawingml/2006/picture">
                                  <pic:nvPicPr>
                                    <pic:cNvPr id="18" name="図 18" descr="\\Rdb-sv\共有\教育部\幼保学校課\02_学校教育係\SSW\イラスト\にじいろ通信用\mark_manpu01_yug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901565">
                                      <a:off x="3457575" y="0"/>
                                      <a:ext cx="971550" cy="971550"/>
                                    </a:xfrm>
                                    <a:prstGeom prst="rect">
                                      <a:avLst/>
                                    </a:prstGeom>
                                    <a:noFill/>
                                    <a:ln>
                                      <a:noFill/>
                                    </a:ln>
                                  </pic:spPr>
                                </pic:pic>
                                <pic:pic xmlns:pic="http://schemas.openxmlformats.org/drawingml/2006/picture">
                                  <pic:nvPicPr>
                                    <pic:cNvPr id="19" name="図 19" descr="\\Rdb-sv\共有\教育部\幼保学校課\02_学校教育係\SSW\イラスト\にじいろ通信用\ikari-1.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43225" y="971550"/>
                                      <a:ext cx="666750" cy="666750"/>
                                    </a:xfrm>
                                    <a:prstGeom prst="rect">
                                      <a:avLst/>
                                    </a:prstGeom>
                                    <a:noFill/>
                                    <a:ln>
                                      <a:noFill/>
                                    </a:ln>
                                  </pic:spPr>
                                </pic:pic>
                              </wpg:grpSp>
                              <pic:pic xmlns:pic="http://schemas.openxmlformats.org/drawingml/2006/picture">
                                <pic:nvPicPr>
                                  <pic:cNvPr id="21" name="図 21" descr="\\Rdb-sv\共有\教育部\幼保学校課\02_学校教育係\SSW\イラスト\にじいろ通信用\pose_mark_hashiru_guruguru.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00125" y="1733550"/>
                                    <a:ext cx="476250" cy="400050"/>
                                  </a:xfrm>
                                  <a:prstGeom prst="rect">
                                    <a:avLst/>
                                  </a:prstGeom>
                                  <a:noFill/>
                                  <a:ln>
                                    <a:noFill/>
                                  </a:ln>
                                </pic:spPr>
                              </pic:pic>
                              <pic:pic xmlns:pic="http://schemas.openxmlformats.org/drawingml/2006/picture">
                                <pic:nvPicPr>
                                  <pic:cNvPr id="22" name="図 22" descr="\\Rdb-sv\共有\教育部\幼保学校課\02_学校教育係\SSW\イラスト\にじいろ通信用\illustrain09-jintai2.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1419225"/>
                                    <a:ext cx="314325" cy="314325"/>
                                  </a:xfrm>
                                  <a:prstGeom prst="rect">
                                    <a:avLst/>
                                  </a:prstGeom>
                                  <a:noFill/>
                                  <a:ln>
                                    <a:noFill/>
                                  </a:ln>
                                </pic:spPr>
                              </pic:pic>
                            </wpg:grpSp>
                            <pic:pic xmlns:pic="http://schemas.openxmlformats.org/drawingml/2006/picture">
                              <pic:nvPicPr>
                                <pic:cNvPr id="23" name="図 23" descr="\\Rdb-sv\共有\教育部\幼保学校課\02_学校教育係\SSW\イラスト\にじいろ通信用\136319mb.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76300" y="723900"/>
                                  <a:ext cx="390525" cy="390525"/>
                                </a:xfrm>
                                <a:prstGeom prst="rect">
                                  <a:avLst/>
                                </a:prstGeom>
                                <a:noFill/>
                                <a:ln>
                                  <a:noFill/>
                                </a:ln>
                              </pic:spPr>
                            </pic:pic>
                          </wpg:grpSp>
                          <pic:pic xmlns:pic="http://schemas.openxmlformats.org/drawingml/2006/picture">
                            <pic:nvPicPr>
                              <pic:cNvPr id="25" name="図 25" descr="\\Rdb-sv\共有\教育部\幼保学校課\02_学校教育係\SSW\イラスト\にじいろ通信用\weather02_b_08.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6821" y="601262"/>
                                <a:ext cx="381000" cy="657225"/>
                              </a:xfrm>
                              <a:prstGeom prst="rect">
                                <a:avLst/>
                              </a:prstGeom>
                              <a:noFill/>
                              <a:ln>
                                <a:noFill/>
                              </a:ln>
                            </pic:spPr>
                          </pic:pic>
                        </wpg:grpSp>
                        <wpg:grpSp>
                          <wpg:cNvPr id="13" name="グループ化 13"/>
                          <wpg:cNvGrpSpPr/>
                          <wpg:grpSpPr>
                            <a:xfrm>
                              <a:off x="136854" y="142875"/>
                              <a:ext cx="2920672" cy="2238174"/>
                              <a:chOff x="136854" y="142875"/>
                              <a:chExt cx="2920672" cy="2238174"/>
                            </a:xfrm>
                          </wpg:grpSpPr>
                          <wps:wsp>
                            <wps:cNvPr id="7" name="テキスト ボックス 2"/>
                            <wps:cNvSpPr txBox="1">
                              <a:spLocks noChangeArrowheads="1"/>
                            </wps:cNvSpPr>
                            <wps:spPr bwMode="auto">
                              <a:xfrm>
                                <a:off x="1194856" y="142875"/>
                                <a:ext cx="1185579" cy="282539"/>
                              </a:xfrm>
                              <a:prstGeom prst="rect">
                                <a:avLst/>
                              </a:prstGeom>
                              <a:noFill/>
                              <a:ln w="9525">
                                <a:noFill/>
                                <a:miter lim="800000"/>
                                <a:headEnd/>
                                <a:tailEnd/>
                              </a:ln>
                            </wps:spPr>
                            <wps:txbx>
                              <w:txbxContent>
                                <w:p w:rsidR="001058C6" w:rsidRPr="000C0951" w:rsidRDefault="001058C6" w:rsidP="00A27BD4">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頭がカッカする</w:t>
                                  </w:r>
                                </w:p>
                                <w:p w:rsidR="001058C6" w:rsidRPr="00FA67DC" w:rsidRDefault="001058C6" w:rsidP="00A27BD4">
                                  <w:pPr>
                                    <w:rPr>
                                      <w:sz w:val="20"/>
                                    </w:rPr>
                                  </w:pPr>
                                </w:p>
                              </w:txbxContent>
                            </wps:txbx>
                            <wps:bodyPr rot="0" vert="horz" wrap="square" lIns="91440" tIns="45720" rIns="91440" bIns="45720" anchor="t" anchorCtr="0">
                              <a:noAutofit/>
                            </wps:bodyPr>
                          </wps:wsp>
                          <wps:wsp>
                            <wps:cNvPr id="8" name="テキスト ボックス 2"/>
                            <wps:cNvSpPr txBox="1">
                              <a:spLocks noChangeArrowheads="1"/>
                            </wps:cNvSpPr>
                            <wps:spPr bwMode="auto">
                              <a:xfrm>
                                <a:off x="136854" y="1343025"/>
                                <a:ext cx="1170803" cy="303362"/>
                              </a:xfrm>
                              <a:prstGeom prst="rect">
                                <a:avLst/>
                              </a:prstGeom>
                              <a:noFill/>
                              <a:ln w="9525">
                                <a:noFill/>
                                <a:miter lim="800000"/>
                                <a:headEnd/>
                                <a:tailEnd/>
                              </a:ln>
                            </wps:spPr>
                            <wps:txbx>
                              <w:txbxContent>
                                <w:p w:rsidR="001058C6" w:rsidRPr="000C0951" w:rsidRDefault="001058C6" w:rsidP="00A27BD4">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手足が熱くなる</w:t>
                                  </w:r>
                                </w:p>
                                <w:p w:rsidR="001058C6" w:rsidRPr="000C0951" w:rsidRDefault="001058C6" w:rsidP="00A27BD4">
                                  <w:pPr>
                                    <w:rPr>
                                      <w:sz w:val="16"/>
                                    </w:rPr>
                                  </w:pPr>
                                </w:p>
                              </w:txbxContent>
                            </wps:txbx>
                            <wps:bodyPr rot="0" vert="horz" wrap="square" lIns="91440" tIns="45720" rIns="91440" bIns="45720" anchor="t" anchorCtr="0">
                              <a:noAutofit/>
                            </wps:bodyPr>
                          </wps:wsp>
                          <wps:wsp>
                            <wps:cNvPr id="9" name="テキスト ボックス 2"/>
                            <wps:cNvSpPr txBox="1">
                              <a:spLocks noChangeArrowheads="1"/>
                            </wps:cNvSpPr>
                            <wps:spPr bwMode="auto">
                              <a:xfrm>
                                <a:off x="1343025" y="1076325"/>
                                <a:ext cx="1133475" cy="419100"/>
                              </a:xfrm>
                              <a:prstGeom prst="rect">
                                <a:avLst/>
                              </a:prstGeom>
                              <a:noFill/>
                              <a:ln w="9525">
                                <a:noFill/>
                                <a:miter lim="800000"/>
                                <a:headEnd/>
                                <a:tailEnd/>
                              </a:ln>
                            </wps:spPr>
                            <wps:txbx>
                              <w:txbxContent>
                                <w:p w:rsidR="001058C6" w:rsidRPr="000C0951" w:rsidRDefault="001058C6" w:rsidP="00FA67DC">
                                  <w:pPr>
                                    <w:spacing w:line="0" w:lineRule="atLeast"/>
                                    <w:rPr>
                                      <w:color w:val="4F81BD" w:themeColor="accent1"/>
                                      <w:sz w:val="16"/>
                                    </w:rPr>
                                  </w:pPr>
                                  <w:r w:rsidRPr="000C0951">
                                    <w:rPr>
                                      <w:rFonts w:ascii="HG丸ｺﾞｼｯｸM-PRO" w:eastAsia="HG丸ｺﾞｼｯｸM-PRO" w:hAnsi="HG丸ｺﾞｼｯｸM-PRO" w:cs="Mangal" w:hint="eastAsia"/>
                                      <w:color w:val="4F81BD" w:themeColor="accent1"/>
                                      <w:sz w:val="18"/>
                                      <w:szCs w:val="22"/>
                                    </w:rPr>
                                    <w:t>涙が出てくる</w:t>
                                  </w:r>
                                </w:p>
                                <w:p w:rsidR="001058C6" w:rsidRPr="000C0951" w:rsidRDefault="001058C6" w:rsidP="00FA67DC">
                                  <w:pPr>
                                    <w:rPr>
                                      <w:color w:val="4F81BD" w:themeColor="accent1"/>
                                      <w:sz w:val="16"/>
                                    </w:rPr>
                                  </w:pPr>
                                </w:p>
                              </w:txbxContent>
                            </wps:txbx>
                            <wps:bodyPr rot="0" vert="horz" wrap="square" lIns="91440" tIns="45720" rIns="91440" bIns="45720" anchor="t" anchorCtr="0">
                              <a:noAutofit/>
                            </wps:bodyPr>
                          </wps:wsp>
                          <wps:wsp>
                            <wps:cNvPr id="10" name="テキスト ボックス 2"/>
                            <wps:cNvSpPr txBox="1">
                              <a:spLocks noChangeArrowheads="1"/>
                            </wps:cNvSpPr>
                            <wps:spPr bwMode="auto">
                              <a:xfrm>
                                <a:off x="2167402" y="1551137"/>
                                <a:ext cx="890124" cy="628651"/>
                              </a:xfrm>
                              <a:prstGeom prst="rect">
                                <a:avLst/>
                              </a:prstGeom>
                              <a:noFill/>
                              <a:ln w="9525">
                                <a:noFill/>
                                <a:miter lim="800000"/>
                                <a:headEnd/>
                                <a:tailEnd/>
                              </a:ln>
                            </wps:spPr>
                            <wps:txbx>
                              <w:txbxContent>
                                <w:p w:rsidR="001058C6" w:rsidRPr="000C0951" w:rsidRDefault="001058C6" w:rsidP="00FA67DC">
                                  <w:pPr>
                                    <w:spacing w:line="0" w:lineRule="atLeast"/>
                                    <w:rPr>
                                      <w:rFonts w:ascii="HG丸ｺﾞｼｯｸM-PRO" w:eastAsia="HG丸ｺﾞｼｯｸM-PRO" w:hAnsi="HG丸ｺﾞｼｯｸM-PRO" w:cs="Mangal"/>
                                      <w:color w:val="FF0000"/>
                                      <w:sz w:val="18"/>
                                      <w:szCs w:val="22"/>
                                    </w:rPr>
                                  </w:pPr>
                                  <w:r w:rsidRPr="000C0951">
                                    <w:rPr>
                                      <w:rFonts w:ascii="HG丸ｺﾞｼｯｸM-PRO" w:eastAsia="HG丸ｺﾞｼｯｸM-PRO" w:hAnsi="HG丸ｺﾞｼｯｸM-PRO" w:cs="Mangal" w:hint="eastAsia"/>
                                      <w:color w:val="FF0000"/>
                                      <w:sz w:val="18"/>
                                      <w:szCs w:val="22"/>
                                    </w:rPr>
                                    <w:t>心臓の</w:t>
                                  </w:r>
                                </w:p>
                                <w:p w:rsidR="001058C6" w:rsidRPr="000C0951" w:rsidRDefault="001058C6" w:rsidP="00FA67DC">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ドキドキが早くなる</w:t>
                                  </w:r>
                                </w:p>
                                <w:p w:rsidR="001058C6" w:rsidRPr="000C0951" w:rsidRDefault="001058C6" w:rsidP="00FA67DC">
                                  <w:pPr>
                                    <w:rPr>
                                      <w:color w:val="FF0000"/>
                                      <w:sz w:val="16"/>
                                    </w:rPr>
                                  </w:pPr>
                                </w:p>
                              </w:txbxContent>
                            </wps:txbx>
                            <wps:bodyPr rot="0" vert="horz" wrap="square" lIns="91440" tIns="45720" rIns="91440" bIns="45720" anchor="t" anchorCtr="0">
                              <a:noAutofit/>
                            </wps:bodyPr>
                          </wps:wsp>
                          <wps:wsp>
                            <wps:cNvPr id="12" name="テキスト ボックス 2"/>
                            <wps:cNvSpPr txBox="1">
                              <a:spLocks noChangeArrowheads="1"/>
                            </wps:cNvSpPr>
                            <wps:spPr bwMode="auto">
                              <a:xfrm>
                                <a:off x="489278" y="1884130"/>
                                <a:ext cx="866775" cy="496919"/>
                              </a:xfrm>
                              <a:prstGeom prst="rect">
                                <a:avLst/>
                              </a:prstGeom>
                              <a:noFill/>
                              <a:ln w="9525">
                                <a:noFill/>
                                <a:miter lim="800000"/>
                                <a:headEnd/>
                                <a:tailEnd/>
                              </a:ln>
                            </wps:spPr>
                            <wps:txbx>
                              <w:txbxContent>
                                <w:p w:rsidR="001058C6" w:rsidRPr="000C0951" w:rsidRDefault="001058C6" w:rsidP="00FA67DC">
                                  <w:pPr>
                                    <w:spacing w:line="0" w:lineRule="atLeast"/>
                                    <w:rPr>
                                      <w:color w:val="4F81BD" w:themeColor="accent1"/>
                                      <w:sz w:val="16"/>
                                    </w:rPr>
                                  </w:pPr>
                                  <w:r w:rsidRPr="000C0951">
                                    <w:rPr>
                                      <w:rFonts w:ascii="HG丸ｺﾞｼｯｸM-PRO" w:eastAsia="HG丸ｺﾞｼｯｸM-PRO" w:hAnsi="HG丸ｺﾞｼｯｸM-PRO" w:cs="Mangal" w:hint="eastAsia"/>
                                      <w:color w:val="4F81BD" w:themeColor="accent1"/>
                                      <w:sz w:val="18"/>
                                      <w:szCs w:val="22"/>
                                    </w:rPr>
                                    <w:t>おなかがぐるぐるする</w:t>
                                  </w:r>
                                </w:p>
                                <w:p w:rsidR="001058C6" w:rsidRPr="000C0951" w:rsidRDefault="001058C6" w:rsidP="00FA67DC">
                                  <w:pPr>
                                    <w:rPr>
                                      <w:color w:val="4F81BD" w:themeColor="accent1"/>
                                      <w:sz w:val="16"/>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30" o:spid="_x0000_s1027" style="position:absolute;left:0;text-align:left;margin-left:283.2pt;margin-top:1pt;width:225.35pt;height:206.5pt;z-index:251714560;mso-width-relative:margin;mso-height-relative:margin" coordorigin="1368,5905" coordsize="30997,2865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">
                <v:shape id="_x0000_s1028" type="#_x0000_t202" style="position:absolute;left:3019;top:7009;width:1047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058C6" w:rsidRDefault="001058C6" w:rsidP="00A27BD4">
                        <w:pPr>
                          <w:spacing w:line="0" w:lineRule="atLeast"/>
                        </w:pPr>
                        <w:r>
                          <w:rPr>
                            <w:rFonts w:ascii="HG丸ｺﾞｼｯｸM-PRO" w:eastAsia="HG丸ｺﾞｼｯｸM-PRO" w:hAnsi="HG丸ｺﾞｼｯｸM-PRO" w:cs="Mangal" w:hint="eastAsia"/>
                            <w:sz w:val="24"/>
                            <w:szCs w:val="22"/>
                          </w:rPr>
                          <w:t>例えば…</w:t>
                        </w:r>
                      </w:p>
                      <w:p w:rsidR="001058C6" w:rsidRDefault="001058C6" w:rsidP="00A27BD4"/>
                    </w:txbxContent>
                  </v:textbox>
                </v:shape>
                <v:group id="グループ化 14" o:spid="_x0000_s1029" style="position:absolute;left:1368;top:5905;width:30997;height:28658" coordorigin="1368,476" coordsize="30997,28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グループ化 27" o:spid="_x0000_s1030" style="position:absolute;left:3714;top:476;width:28651;height:28657" coordsize="25431,2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グループ化 26" o:spid="_x0000_s1031" style="position:absolute;width:25431;height:27050" coordsize="25431,2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グループ化 24" o:spid="_x0000_s1032" style="position:absolute;width:25431;height:27050" coordsize="25431,2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グループ化 20" o:spid="_x0000_s1033" style="position:absolute;width:25431;height:27050" coordsize="56388,5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4" type="#_x0000_t75" style="position:absolute;top:4095;width:56388;height:4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NLFAAAA2gAAAA8AAABkcnMvZG93bnJldi54bWxEj09rAjEUxO9Cv0N4hV5EsxYrdmsUsbRI&#10;T/472NvbzetmcfOyblJNv31TKHgcZuY3zGwRbSMu1PnasYLRMANBXDpdc6XgsH8bTEH4gKyxcUwK&#10;fsjDYn7Xm2Gu3ZW3dNmFSiQI+xwVmBDaXEpfGrLoh64lTt6X6yyGJLtK6g6vCW4b+ZhlE2mx5rRg&#10;sKWVofK0+7YKnl1/9GTi+7I4fhSrfvx8PW+KvVIP93H5AiJQDLfwf3utFYzh70q6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fjSxQAAANoAAAAPAAAAAAAAAAAAAAAA&#10;AJ8CAABkcnMvZG93bnJldi54bWxQSwUGAAAAAAQABAD3AAAAkQMAAAAA&#10;">
                            <v:imagedata r:id="rId20" o:title="oteage.png.pagespeed.ce.cm2SlgRXD3"/>
                            <v:path arrowok="t"/>
                          </v:shape>
                          <v:shape id="図 17" o:spid="_x0000_s1035" type="#_x0000_t75" style="position:absolute;left:34891;top:14954;width:333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hEnBAAAA2wAAAA8AAABkcnMvZG93bnJldi54bWxET91KwzAUvh/4DuEI3m2pIm50S8tQJiJe&#10;zOoDHJvTpqw5CUm61bc3guDd+fh+z66e7SjOFOLgWMHtqgBB3Do9cK/g8+Ow3ICICVnj6JgUfFOE&#10;urpa7LDU7sLvdG5SL3IIxxIVmJR8KWVsDVmMK+eJM9e5YDFlGHqpA15yuB3lXVE8SIsD5waDnh4N&#10;tadmsgr2zRObV+zCtOH7w9vxy0/PnVfq5nreb0EkmtO/+M/9ovP8Nfz+kg+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KhEnBAAAA2wAAAA8AAAAAAAAAAAAAAAAAnwIA&#10;AGRycy9kb3ducmV2LnhtbFBLBQYAAAAABAAEAPcAAACNAwAAAAA=&#10;">
                            <v:imagedata r:id="rId21" o:title="34820BFE5C5A9A1BFDrop20of20water"/>
                            <v:path arrowok="t"/>
                          </v:shape>
                          <v:shape id="図 18" o:spid="_x0000_s1036" type="#_x0000_t75" style="position:absolute;left:34575;width:9715;height:9716;rotation:42615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THjCAAAA2wAAAA8AAABkcnMvZG93bnJldi54bWxEj01LxEAMhu+C/2GI4M2dUUSk7uwiorAX&#10;WVwXdW9hJtsWO5najG399+YgeEvI+/FkuZ5TZ0YapM3s4XLhwBCHHFuuPexfny5uwUhBjthlJg8/&#10;JLBenZ4ssYp54hcad6U2GsJSoYemlL6yVkJDCWWRe2K9HfOQsOg61DYOOGl46uyVczc2Ycva0GBP&#10;Dw2Fz9130t4PeXx/G8UF+Qr4PG2vD1u38f78bL6/A1NoLv/iP/cmKr7C6i86gF3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Ex4wgAAANsAAAAPAAAAAAAAAAAAAAAAAJ8C&#10;AABkcnMvZG93bnJldi54bWxQSwUGAAAAAAQABAD3AAAAjgMAAAAA&#10;">
                            <v:imagedata r:id="rId22" o:title="mark_manpu01_yuge"/>
                            <v:path arrowok="t"/>
                          </v:shape>
                          <v:shape id="図 19" o:spid="_x0000_s1037" type="#_x0000_t75" style="position:absolute;left:29432;top:9715;width:6667;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fYfDAAAA2wAAAA8AAABkcnMvZG93bnJldi54bWxET01rwkAQvRf8D8sIvdWNItqmrlJLUjwo&#10;mFg9T7NjEpqdDdmtpv++Kwi9zeN9zmLVm0ZcqHO1ZQXjUQSCuLC65lLB5yF9egbhPLLGxjIp+CUH&#10;q+XgYYGxtlfO6JL7UoQQdjEqqLxvYyldUZFBN7ItceDOtjPoA+xKqTu8hnDTyEkUzaTBmkNDhS29&#10;V1R85z9GwddHsrXz4z7Fctok7nDKdtP9WqnHYf/2CsJT7//Fd/dGh/kvcPslH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N9h8MAAADbAAAADwAAAAAAAAAAAAAAAACf&#10;AgAAZHJzL2Rvd25yZXYueG1sUEsFBgAAAAAEAAQA9wAAAI8DAAAAAA==&#10;">
                            <v:imagedata r:id="rId23" o:title="ikari-1"/>
                            <v:path arrowok="t"/>
                          </v:shape>
                        </v:group>
                        <v:shape id="図 21" o:spid="_x0000_s1038" type="#_x0000_t75" style="position:absolute;left:10001;top:17335;width:4762;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NuvEAAAA2wAAAA8AAABkcnMvZG93bnJldi54bWxEj1trwkAQhd8L/Q/LCL7VjUIvpq4SChbB&#10;h6oVxLcxO80GM7Mhu2r677uFQh8P5/JxZoueG3WlLtReDIxHGSiS0ttaKgP7z+XDC6gQUSw2XsjA&#10;NwVYzO/vZphbf5MtXXexUmlEQo4GXIxtrnUoHTGGkW9JkvflO8aYZFdp2+EtjXOjJ1n2pBlrSQSH&#10;Lb05Ks+7CyfIx/6RN27Dx1NxmLri/dnzcm3McNAXr6Ai9fE//NdeWQOTMfx+ST9A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lNuvEAAAA2wAAAA8AAAAAAAAAAAAAAAAA&#10;nwIAAGRycy9kb3ducmV2LnhtbFBLBQYAAAAABAAEAPcAAACQAwAAAAA=&#10;">
                          <v:imagedata r:id="rId24" o:title="pose_mark_hashiru_guruguru"/>
                          <v:path arrowok="t"/>
                        </v:shape>
                        <v:shape id="図 22" o:spid="_x0000_s1039" type="#_x0000_t75" style="position:absolute;left:11620;top:14192;width:3143;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CbPFAAAA2wAAAA8AAABkcnMvZG93bnJldi54bWxEj81qwzAQhO+FvoPYQm+NHFOc4EQxqaGQ&#10;QyHkB9rjxtrIJtbKWIrj5umrQqHHYWa+YZbFaFsxUO8bxwqmkwQEceV0w0bB8fD+MgfhA7LG1jEp&#10;+CYPxerxYYm5djfe0bAPRkQI+xwV1CF0uZS+qsmin7iOOHpn11sMUfZG6h5vEW5bmSZJJi02HBdq&#10;7Kisqbrsr1bBbJZ9nD4H82rm+GW43O6qe/am1PPTuF6ACDSG//Bfe6MVpC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QmzxQAAANsAAAAPAAAAAAAAAAAAAAAA&#10;AJ8CAABkcnMvZG93bnJldi54bWxQSwUGAAAAAAQABAD3AAAAkQMAAAAA&#10;">
                          <v:imagedata r:id="rId25" o:title="illustrain09-jintai2"/>
                          <v:path arrowok="t"/>
                        </v:shape>
                      </v:group>
                      <v:shape id="図 23" o:spid="_x0000_s1040" type="#_x0000_t75" style="position:absolute;left:8763;top:7239;width:390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zx7EAAAA2wAAAA8AAABkcnMvZG93bnJldi54bWxEj1FrwjAUhd8H+w/hDvYimmphjmoUEQZO&#10;mGDdD7g016bY3NQkq91+vRkM9ng453yHs1wPthU9+dA4VjCdZCCIK6cbrhV8nt7GryBCRNbYOiYF&#10;3xRgvXp8WGKh3Y2P1JexFgnCoUAFJsaukDJUhiyGieuIk3d23mJM0tdSe7wluG3lLMtepMWG04LB&#10;jraGqkv5ZRXszKgfvZv8o8zmeMh//P7QXFGp56dhswARaYj/4b/2TiuY5fD7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Fzx7EAAAA2wAAAA8AAAAAAAAAAAAAAAAA&#10;nwIAAGRycy9kb3ducmV2LnhtbFBLBQYAAAAABAAEAPcAAACQAwAAAAA=&#10;">
                        <v:imagedata r:id="rId26" o:title="136319mb"/>
                        <v:path arrowok="t"/>
                      </v:shape>
                    </v:group>
                    <v:shape id="図 25" o:spid="_x0000_s1041" type="#_x0000_t75" style="position:absolute;left:1268;top:6012;width:3810;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STnTFAAAA2wAAAA8AAABkcnMvZG93bnJldi54bWxEj0FrwkAUhO+C/2F5hd50Y6DFRlcpamgL&#10;XmoV7O01+8xGs29Ddqvpv3cFocdhZr5hpvPO1uJMra8cKxgNExDEhdMVlwq2X/lgDMIHZI21Y1Lw&#10;Rx7ms35vipl2F/6k8yaUIkLYZ6jAhNBkUvrCkEU/dA1x9A6utRiibEupW7xEuK1lmiTP0mLFccFg&#10;QwtDxWnzaxV8HPJjXaz25mcd3sbf3TJPdy8jpR4futcJiEBd+A/f2+9aQfoE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Ek50xQAAANsAAAAPAAAAAAAAAAAAAAAA&#10;AJ8CAABkcnMvZG93bnJldi54bWxQSwUGAAAAAAQABAD3AAAAkQMAAAAA&#10;">
                      <v:imagedata r:id="rId27" o:title="weather02_b_08"/>
                      <v:path arrowok="t"/>
                    </v:shape>
                  </v:group>
                  <v:group id="グループ化 13" o:spid="_x0000_s1042" style="position:absolute;left:1368;top:1428;width:29207;height:22382" coordorigin="1368,1428" coordsize="29206,2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1043" type="#_x0000_t202" style="position:absolute;left:11948;top:1428;width:118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058C6" w:rsidRPr="000C0951" w:rsidRDefault="001058C6" w:rsidP="00A27BD4">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頭がカッカする</w:t>
                            </w:r>
                          </w:p>
                          <w:p w:rsidR="001058C6" w:rsidRPr="00FA67DC" w:rsidRDefault="001058C6" w:rsidP="00A27BD4">
                            <w:pPr>
                              <w:rPr>
                                <w:sz w:val="20"/>
                              </w:rPr>
                            </w:pPr>
                          </w:p>
                        </w:txbxContent>
                      </v:textbox>
                    </v:shape>
                    <v:shape id="_x0000_s1044" type="#_x0000_t202" style="position:absolute;left:1368;top:13430;width:11708;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058C6" w:rsidRPr="000C0951" w:rsidRDefault="001058C6" w:rsidP="00A27BD4">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手足が熱くなる</w:t>
                            </w:r>
                          </w:p>
                          <w:p w:rsidR="001058C6" w:rsidRPr="000C0951" w:rsidRDefault="001058C6" w:rsidP="00A27BD4">
                            <w:pPr>
                              <w:rPr>
                                <w:sz w:val="16"/>
                              </w:rPr>
                            </w:pPr>
                          </w:p>
                        </w:txbxContent>
                      </v:textbox>
                    </v:shape>
                    <v:shape id="_x0000_s1045" type="#_x0000_t202" style="position:absolute;left:13430;top:10763;width:1133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058C6" w:rsidRPr="000C0951" w:rsidRDefault="001058C6" w:rsidP="00FA67DC">
                            <w:pPr>
                              <w:spacing w:line="0" w:lineRule="atLeast"/>
                              <w:rPr>
                                <w:color w:val="4F81BD" w:themeColor="accent1"/>
                                <w:sz w:val="16"/>
                              </w:rPr>
                            </w:pPr>
                            <w:r w:rsidRPr="000C0951">
                              <w:rPr>
                                <w:rFonts w:ascii="HG丸ｺﾞｼｯｸM-PRO" w:eastAsia="HG丸ｺﾞｼｯｸM-PRO" w:hAnsi="HG丸ｺﾞｼｯｸM-PRO" w:cs="Mangal" w:hint="eastAsia"/>
                                <w:color w:val="4F81BD" w:themeColor="accent1"/>
                                <w:sz w:val="18"/>
                                <w:szCs w:val="22"/>
                              </w:rPr>
                              <w:t>涙が出てくる</w:t>
                            </w:r>
                          </w:p>
                          <w:p w:rsidR="001058C6" w:rsidRPr="000C0951" w:rsidRDefault="001058C6" w:rsidP="00FA67DC">
                            <w:pPr>
                              <w:rPr>
                                <w:color w:val="4F81BD" w:themeColor="accent1"/>
                                <w:sz w:val="16"/>
                              </w:rPr>
                            </w:pPr>
                          </w:p>
                        </w:txbxContent>
                      </v:textbox>
                    </v:shape>
                    <v:shape id="_x0000_s1046" type="#_x0000_t202" style="position:absolute;left:21674;top:15511;width:890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058C6" w:rsidRPr="000C0951" w:rsidRDefault="001058C6" w:rsidP="00FA67DC">
                            <w:pPr>
                              <w:spacing w:line="0" w:lineRule="atLeast"/>
                              <w:rPr>
                                <w:rFonts w:ascii="HG丸ｺﾞｼｯｸM-PRO" w:eastAsia="HG丸ｺﾞｼｯｸM-PRO" w:hAnsi="HG丸ｺﾞｼｯｸM-PRO" w:cs="Mangal"/>
                                <w:color w:val="FF0000"/>
                                <w:sz w:val="18"/>
                                <w:szCs w:val="22"/>
                              </w:rPr>
                            </w:pPr>
                            <w:r w:rsidRPr="000C0951">
                              <w:rPr>
                                <w:rFonts w:ascii="HG丸ｺﾞｼｯｸM-PRO" w:eastAsia="HG丸ｺﾞｼｯｸM-PRO" w:hAnsi="HG丸ｺﾞｼｯｸM-PRO" w:cs="Mangal" w:hint="eastAsia"/>
                                <w:color w:val="FF0000"/>
                                <w:sz w:val="18"/>
                                <w:szCs w:val="22"/>
                              </w:rPr>
                              <w:t>心臓の</w:t>
                            </w:r>
                          </w:p>
                          <w:p w:rsidR="001058C6" w:rsidRPr="000C0951" w:rsidRDefault="001058C6" w:rsidP="00FA67DC">
                            <w:pPr>
                              <w:spacing w:line="0" w:lineRule="atLeast"/>
                              <w:rPr>
                                <w:color w:val="FF0000"/>
                                <w:sz w:val="16"/>
                              </w:rPr>
                            </w:pPr>
                            <w:r w:rsidRPr="000C0951">
                              <w:rPr>
                                <w:rFonts w:ascii="HG丸ｺﾞｼｯｸM-PRO" w:eastAsia="HG丸ｺﾞｼｯｸM-PRO" w:hAnsi="HG丸ｺﾞｼｯｸM-PRO" w:cs="Mangal" w:hint="eastAsia"/>
                                <w:color w:val="FF0000"/>
                                <w:sz w:val="18"/>
                                <w:szCs w:val="22"/>
                              </w:rPr>
                              <w:t>ドキドキが早くなる</w:t>
                            </w:r>
                          </w:p>
                          <w:p w:rsidR="001058C6" w:rsidRPr="000C0951" w:rsidRDefault="001058C6" w:rsidP="00FA67DC">
                            <w:pPr>
                              <w:rPr>
                                <w:color w:val="FF0000"/>
                                <w:sz w:val="16"/>
                              </w:rPr>
                            </w:pPr>
                          </w:p>
                        </w:txbxContent>
                      </v:textbox>
                    </v:shape>
                    <v:shape id="_x0000_s1047" type="#_x0000_t202" style="position:absolute;left:4892;top:18841;width:8668;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058C6" w:rsidRPr="000C0951" w:rsidRDefault="001058C6" w:rsidP="00FA67DC">
                            <w:pPr>
                              <w:spacing w:line="0" w:lineRule="atLeast"/>
                              <w:rPr>
                                <w:color w:val="4F81BD" w:themeColor="accent1"/>
                                <w:sz w:val="16"/>
                              </w:rPr>
                            </w:pPr>
                            <w:r w:rsidRPr="000C0951">
                              <w:rPr>
                                <w:rFonts w:ascii="HG丸ｺﾞｼｯｸM-PRO" w:eastAsia="HG丸ｺﾞｼｯｸM-PRO" w:hAnsi="HG丸ｺﾞｼｯｸM-PRO" w:cs="Mangal" w:hint="eastAsia"/>
                                <w:color w:val="4F81BD" w:themeColor="accent1"/>
                                <w:sz w:val="18"/>
                                <w:szCs w:val="22"/>
                              </w:rPr>
                              <w:t>おなかがぐるぐるする</w:t>
                            </w:r>
                          </w:p>
                          <w:p w:rsidR="001058C6" w:rsidRPr="000C0951" w:rsidRDefault="001058C6" w:rsidP="00FA67DC">
                            <w:pPr>
                              <w:rPr>
                                <w:color w:val="4F81BD" w:themeColor="accent1"/>
                                <w:sz w:val="16"/>
                              </w:rPr>
                            </w:pPr>
                          </w:p>
                        </w:txbxContent>
                      </v:textbox>
                    </v:shape>
                  </v:group>
                </v:group>
              </v:group>
            </w:pict>
          </mc:Fallback>
        </mc:AlternateContent>
      </w:r>
    </w:p>
    <w:p w:rsidR="006F111E" w:rsidRDefault="00942A34" w:rsidP="00437F9C">
      <w:pPr>
        <w:spacing w:line="0" w:lineRule="atLeast"/>
        <w:rPr>
          <w:rFonts w:ascii="HG丸ｺﾞｼｯｸM-PRO" w:eastAsia="HG丸ｺﾞｼｯｸM-PRO" w:hAnsi="HG丸ｺﾞｼｯｸM-PRO" w:cs="Mangal"/>
          <w:sz w:val="24"/>
          <w:szCs w:val="22"/>
        </w:rPr>
      </w:pPr>
      <w:r w:rsidRPr="00F549F1">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684864" behindDoc="0" locked="0" layoutInCell="1" allowOverlap="1" wp14:anchorId="3165ABAC" wp14:editId="2477AD45">
                <wp:simplePos x="0" y="0"/>
                <wp:positionH relativeFrom="column">
                  <wp:posOffset>-99060</wp:posOffset>
                </wp:positionH>
                <wp:positionV relativeFrom="paragraph">
                  <wp:posOffset>145415</wp:posOffset>
                </wp:positionV>
                <wp:extent cx="3505200"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noFill/>
                        <a:ln w="9525">
                          <a:noFill/>
                          <a:miter lim="800000"/>
                          <a:headEnd/>
                          <a:tailEnd/>
                        </a:ln>
                      </wps:spPr>
                      <wps:txbx>
                        <w:txbxContent>
                          <w:p w:rsidR="001058C6" w:rsidRPr="00E66912" w:rsidRDefault="001058C6" w:rsidP="00B2395E">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突然ですが、みなさん、感情が高ぶったとき、自分の体はどう変化しますか？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7.8pt;margin-top:11.45pt;width:276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" filled="f" stroked="f">
                <v:textbox style="mso-fit-shape-to-text:t">
                  <w:txbxContent>
                    <w:p w:rsidR="001058C6" w:rsidRPr="00E66912" w:rsidRDefault="001058C6" w:rsidP="00B2395E">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突然ですが、みなさん、感情が高ぶったとき、自分の体はどう変化しますか？</w:t>
                      </w:r>
                    </w:p>
                  </w:txbxContent>
                </v:textbox>
              </v:shape>
            </w:pict>
          </mc:Fallback>
        </mc:AlternateContent>
      </w:r>
    </w:p>
    <w:p w:rsidR="006F111E" w:rsidRDefault="006F111E" w:rsidP="00437F9C">
      <w:pPr>
        <w:spacing w:line="0" w:lineRule="atLeast"/>
        <w:rPr>
          <w:rFonts w:ascii="HG丸ｺﾞｼｯｸM-PRO" w:eastAsia="HG丸ｺﾞｼｯｸM-PRO" w:hAnsi="HG丸ｺﾞｼｯｸM-PRO" w:cs="Mangal"/>
          <w:sz w:val="24"/>
          <w:szCs w:val="22"/>
        </w:rPr>
      </w:pPr>
    </w:p>
    <w:p w:rsidR="006F111E" w:rsidRDefault="00000EA2" w:rsidP="00437F9C">
      <w:pPr>
        <w:spacing w:line="0" w:lineRule="atLeast"/>
        <w:rPr>
          <w:rFonts w:ascii="HG丸ｺﾞｼｯｸM-PRO" w:eastAsia="HG丸ｺﾞｼｯｸM-PRO" w:hAnsi="HG丸ｺﾞｼｯｸM-PRO" w:cs="Mangal"/>
          <w:sz w:val="24"/>
          <w:szCs w:val="22"/>
        </w:rPr>
      </w:pPr>
      <w:r w:rsidRPr="00F549F1">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699200" behindDoc="0" locked="0" layoutInCell="1" allowOverlap="1" wp14:anchorId="37253576" wp14:editId="2980CF1A">
                <wp:simplePos x="0" y="0"/>
                <wp:positionH relativeFrom="column">
                  <wp:posOffset>-108585</wp:posOffset>
                </wp:positionH>
                <wp:positionV relativeFrom="paragraph">
                  <wp:posOffset>153035</wp:posOffset>
                </wp:positionV>
                <wp:extent cx="3521710" cy="73342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733425"/>
                        </a:xfrm>
                        <a:prstGeom prst="rect">
                          <a:avLst/>
                        </a:prstGeom>
                        <a:noFill/>
                        <a:ln w="9525">
                          <a:noFill/>
                          <a:miter lim="800000"/>
                          <a:headEnd/>
                          <a:tailEnd/>
                        </a:ln>
                      </wps:spPr>
                      <wps:txbx>
                        <w:txbxContent>
                          <w:p w:rsidR="001058C6" w:rsidRDefault="001058C6" w:rsidP="00942A34">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研修会では紙に人型を書いて、自分の体をイメージしながら体に起こる変化を書き出しました。</w:t>
                            </w:r>
                          </w:p>
                          <w:p w:rsidR="001058C6" w:rsidRPr="007324F9" w:rsidRDefault="001058C6" w:rsidP="007324F9">
                            <w:pPr>
                              <w:spacing w:line="0" w:lineRule="atLeast"/>
                              <w:rPr>
                                <w:rFonts w:ascii="HG丸ｺﾞｼｯｸM-PRO" w:eastAsia="HG丸ｺﾞｼｯｸM-PRO" w:hAnsi="HG丸ｺﾞｼｯｸM-PRO" w:cs="Mangal"/>
                                <w:sz w:val="24"/>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55pt;margin-top:12.05pt;width:277.3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" filled="f" stroked="f">
                <v:textbox>
                  <w:txbxContent>
                    <w:p w:rsidR="001058C6" w:rsidRDefault="001058C6" w:rsidP="00942A34">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研修会では紙に人型を書いて、自分の体をイメージしながら体に起こる変化を書き出しました。</w:t>
                      </w:r>
                    </w:p>
                    <w:p w:rsidR="001058C6" w:rsidRPr="007324F9" w:rsidRDefault="001058C6" w:rsidP="007324F9">
                      <w:pPr>
                        <w:spacing w:line="0" w:lineRule="atLeast"/>
                        <w:rPr>
                          <w:rFonts w:ascii="HG丸ｺﾞｼｯｸM-PRO" w:eastAsia="HG丸ｺﾞｼｯｸM-PRO" w:hAnsi="HG丸ｺﾞｼｯｸM-PRO" w:cs="Mangal"/>
                          <w:sz w:val="24"/>
                          <w:szCs w:val="22"/>
                        </w:rPr>
                      </w:pPr>
                    </w:p>
                  </w:txbxContent>
                </v:textbox>
              </v:shape>
            </w:pict>
          </mc:Fallback>
        </mc:AlternateContent>
      </w:r>
    </w:p>
    <w:p w:rsidR="006F111E" w:rsidRDefault="006F111E" w:rsidP="00437F9C">
      <w:pPr>
        <w:spacing w:line="0" w:lineRule="atLeast"/>
        <w:rPr>
          <w:rFonts w:ascii="HG丸ｺﾞｼｯｸM-PRO" w:eastAsia="HG丸ｺﾞｼｯｸM-PRO" w:hAnsi="HG丸ｺﾞｼｯｸM-PRO" w:cs="Mangal"/>
          <w:sz w:val="24"/>
          <w:szCs w:val="22"/>
        </w:rPr>
      </w:pPr>
    </w:p>
    <w:p w:rsidR="006F111E" w:rsidRDefault="004D25E0" w:rsidP="00437F9C">
      <w:pPr>
        <w:spacing w:line="0" w:lineRule="atLeast"/>
        <w:rPr>
          <w:rFonts w:ascii="HG丸ｺﾞｼｯｸM-PRO" w:eastAsia="HG丸ｺﾞｼｯｸM-PRO" w:hAnsi="HG丸ｺﾞｼｯｸM-PRO" w:cs="Mangal"/>
          <w:sz w:val="24"/>
          <w:szCs w:val="22"/>
        </w:rPr>
      </w:pPr>
      <w:r w:rsidRPr="00F549F1">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718656" behindDoc="0" locked="0" layoutInCell="1" allowOverlap="1" wp14:anchorId="505926CB" wp14:editId="07320C19">
                <wp:simplePos x="0" y="0"/>
                <wp:positionH relativeFrom="column">
                  <wp:posOffset>-118110</wp:posOffset>
                </wp:positionH>
                <wp:positionV relativeFrom="paragraph">
                  <wp:posOffset>176530</wp:posOffset>
                </wp:positionV>
                <wp:extent cx="3626485" cy="704850"/>
                <wp:effectExtent l="0" t="0" r="0" b="0"/>
                <wp:wrapNone/>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04850"/>
                        </a:xfrm>
                        <a:prstGeom prst="rect">
                          <a:avLst/>
                        </a:prstGeom>
                        <a:noFill/>
                        <a:ln w="9525">
                          <a:noFill/>
                          <a:miter lim="800000"/>
                          <a:headEnd/>
                          <a:tailEnd/>
                        </a:ln>
                      </wps:spPr>
                      <wps:txbx>
                        <w:txbxContent>
                          <w:p w:rsidR="001058C6" w:rsidRPr="007324F9" w:rsidRDefault="001058C6" w:rsidP="00000EA2">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書き出してみると、感情が爆発する前に、意外と小さなサインが体に出ていることがわかりました。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50" type="#_x0000_t202" style="position:absolute;left:0;text-align:left;margin-left:-9.3pt;margin-top:13.9pt;width:285.55pt;height: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" filled="f" stroked="f">
                <v:textbox>
                  <w:txbxContent>
                    <w:p w:rsidR="001058C6" w:rsidRPr="007324F9" w:rsidRDefault="001058C6" w:rsidP="00000EA2">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書き出してみると、感情が爆発する前に、意外と小さなサインが体に出ていることがわかりました。</w:t>
                      </w:r>
                    </w:p>
                  </w:txbxContent>
                </v:textbox>
              </v:shape>
            </w:pict>
          </mc:Fallback>
        </mc:AlternateContent>
      </w: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BC4D5D" w:rsidRDefault="004D25E0" w:rsidP="006F111E">
      <w:pPr>
        <w:tabs>
          <w:tab w:val="left" w:pos="7392"/>
        </w:tabs>
        <w:spacing w:line="0" w:lineRule="atLeast"/>
        <w:rPr>
          <w:rFonts w:ascii="HG丸ｺﾞｼｯｸM-PRO" w:eastAsia="HG丸ｺﾞｼｯｸM-PRO" w:hAnsi="HG丸ｺﾞｼｯｸM-PRO" w:cs="Mangal"/>
          <w:sz w:val="24"/>
          <w:szCs w:val="22"/>
        </w:rPr>
      </w:pPr>
      <w:r w:rsidRPr="008A50FF">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716608" behindDoc="0" locked="0" layoutInCell="1" allowOverlap="1" wp14:anchorId="10ED2B85" wp14:editId="75AB3EEA">
                <wp:simplePos x="0" y="0"/>
                <wp:positionH relativeFrom="column">
                  <wp:posOffset>1958340</wp:posOffset>
                </wp:positionH>
                <wp:positionV relativeFrom="paragraph">
                  <wp:posOffset>43180</wp:posOffset>
                </wp:positionV>
                <wp:extent cx="1352550" cy="485775"/>
                <wp:effectExtent l="0" t="0" r="19050" b="285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85775"/>
                        </a:xfrm>
                        <a:prstGeom prst="rect">
                          <a:avLst/>
                        </a:prstGeom>
                        <a:solidFill>
                          <a:srgbClr val="FFFFFF"/>
                        </a:solidFill>
                        <a:ln w="19050" cap="rnd">
                          <a:solidFill>
                            <a:srgbClr val="92D050"/>
                          </a:solidFill>
                          <a:round/>
                          <a:headEnd/>
                          <a:tailEnd/>
                        </a:ln>
                      </wps:spPr>
                      <wps:txbx>
                        <w:txbxContent>
                          <w:p w:rsidR="001058C6" w:rsidRPr="00000EA2" w:rsidRDefault="001058C6" w:rsidP="00E30CE4">
                            <w:pPr>
                              <w:jc w:val="center"/>
                              <w:rPr>
                                <w:rFonts w:ascii="HG丸ｺﾞｼｯｸM-PRO" w:eastAsia="HG丸ｺﾞｼｯｸM-PRO" w:hAnsi="HG丸ｺﾞｼｯｸM-PRO" w:cs="Mangal"/>
                                <w:sz w:val="28"/>
                                <w:szCs w:val="32"/>
                                <w14:shadow w14:blurRad="50800" w14:dist="38100" w14:dir="2700000" w14:sx="100000" w14:sy="100000" w14:kx="0" w14:ky="0" w14:algn="tl">
                                  <w14:srgbClr w14:val="000000">
                                    <w14:alpha w14:val="60000"/>
                                  </w14:srgbClr>
                                </w14:shadow>
                              </w:rPr>
                            </w:pPr>
                            <w:r w:rsidRPr="00000EA2">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切り替える</w:t>
                            </w:r>
                          </w:p>
                          <w:p w:rsidR="001058C6" w:rsidRPr="00000EA2" w:rsidRDefault="001058C6" w:rsidP="00E30CE4">
                            <w:pPr>
                              <w:jc w:val="center"/>
                              <w:rPr>
                                <w:rFonts w:ascii="HG丸ｺﾞｼｯｸM-PRO" w:eastAsia="HG丸ｺﾞｼｯｸM-PRO" w:hAnsi="HG丸ｺﾞｼｯｸM-PRO"/>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54.2pt;margin-top:3.4pt;width:106.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" strokecolor="#92d050" strokeweight="1.5pt">
                <v:stroke joinstyle="round" endcap="round"/>
                <v:textbox>
                  <w:txbxContent>
                    <w:p w:rsidR="001058C6" w:rsidRPr="00000EA2" w:rsidRDefault="001058C6" w:rsidP="00E30CE4">
                      <w:pPr>
                        <w:jc w:val="center"/>
                        <w:rPr>
                          <w:rFonts w:ascii="HG丸ｺﾞｼｯｸM-PRO" w:eastAsia="HG丸ｺﾞｼｯｸM-PRO" w:hAnsi="HG丸ｺﾞｼｯｸM-PRO" w:cs="Mangal"/>
                          <w:sz w:val="28"/>
                          <w:szCs w:val="32"/>
                          <w14:shadow w14:blurRad="50800" w14:dist="38100" w14:dir="2700000" w14:sx="100000" w14:sy="100000" w14:kx="0" w14:ky="0" w14:algn="tl">
                            <w14:srgbClr w14:val="000000">
                              <w14:alpha w14:val="60000"/>
                            </w14:srgbClr>
                          </w14:shadow>
                        </w:rPr>
                      </w:pPr>
                      <w:r w:rsidRPr="00000EA2">
                        <w:rPr>
                          <w:rFonts w:ascii="HG丸ｺﾞｼｯｸM-PRO" w:eastAsia="HG丸ｺﾞｼｯｸM-PRO" w:hAnsi="HG丸ｺﾞｼｯｸM-PRO" w:cs="Mangal" w:hint="eastAsia"/>
                          <w:sz w:val="28"/>
                          <w:szCs w:val="32"/>
                          <w14:shadow w14:blurRad="50800" w14:dist="38100" w14:dir="2700000" w14:sx="100000" w14:sy="100000" w14:kx="0" w14:ky="0" w14:algn="tl">
                            <w14:srgbClr w14:val="000000">
                              <w14:alpha w14:val="60000"/>
                            </w14:srgbClr>
                          </w14:shadow>
                        </w:rPr>
                        <w:t>切り替える</w:t>
                      </w:r>
                    </w:p>
                    <w:p w:rsidR="001058C6" w:rsidRPr="00000EA2" w:rsidRDefault="001058C6" w:rsidP="00E30CE4">
                      <w:pPr>
                        <w:jc w:val="center"/>
                        <w:rPr>
                          <w:rFonts w:ascii="HG丸ｺﾞｼｯｸM-PRO" w:eastAsia="HG丸ｺﾞｼｯｸM-PRO" w:hAnsi="HG丸ｺﾞｼｯｸM-PRO"/>
                          <w:sz w:val="21"/>
                        </w:rPr>
                      </w:pPr>
                    </w:p>
                  </w:txbxContent>
                </v:textbox>
              </v:shape>
            </w:pict>
          </mc:Fallback>
        </mc:AlternateContent>
      </w:r>
    </w:p>
    <w:p w:rsidR="00BC4D5D" w:rsidRDefault="00BC4D5D" w:rsidP="006F111E">
      <w:pPr>
        <w:tabs>
          <w:tab w:val="left" w:pos="7392"/>
        </w:tabs>
        <w:spacing w:line="0" w:lineRule="atLeast"/>
        <w:rPr>
          <w:rFonts w:ascii="HG丸ｺﾞｼｯｸM-PRO" w:eastAsia="HG丸ｺﾞｼｯｸM-PRO" w:hAnsi="HG丸ｺﾞｼｯｸM-PRO" w:cs="Mangal"/>
          <w:sz w:val="24"/>
          <w:szCs w:val="22"/>
        </w:rPr>
      </w:pPr>
    </w:p>
    <w:p w:rsidR="006F111E" w:rsidRDefault="00C85422" w:rsidP="006F111E">
      <w:pPr>
        <w:tabs>
          <w:tab w:val="left" w:pos="7392"/>
        </w:tabs>
        <w:spacing w:line="0" w:lineRule="atLeast"/>
        <w:rPr>
          <w:rFonts w:ascii="HG丸ｺﾞｼｯｸM-PRO" w:eastAsia="HG丸ｺﾞｼｯｸM-PRO" w:hAnsi="HG丸ｺﾞｼｯｸM-PRO" w:cs="Mangal"/>
          <w:sz w:val="24"/>
          <w:szCs w:val="22"/>
        </w:rPr>
      </w:pPr>
      <w:r w:rsidRPr="00F549F1">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720704" behindDoc="0" locked="0" layoutInCell="1" allowOverlap="1" wp14:anchorId="4AB24CA6" wp14:editId="353352C6">
                <wp:simplePos x="0" y="0"/>
                <wp:positionH relativeFrom="column">
                  <wp:posOffset>-203834</wp:posOffset>
                </wp:positionH>
                <wp:positionV relativeFrom="paragraph">
                  <wp:posOffset>114935</wp:posOffset>
                </wp:positionV>
                <wp:extent cx="5960636" cy="523875"/>
                <wp:effectExtent l="0" t="0" r="0" b="0"/>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636" cy="523875"/>
                        </a:xfrm>
                        <a:prstGeom prst="rect">
                          <a:avLst/>
                        </a:prstGeom>
                        <a:noFill/>
                        <a:ln w="9525">
                          <a:noFill/>
                          <a:miter lim="800000"/>
                          <a:headEnd/>
                          <a:tailEnd/>
                        </a:ln>
                      </wps:spPr>
                      <wps:txbx>
                        <w:txbxContent>
                          <w:p w:rsidR="001058C6" w:rsidRDefault="001058C6" w:rsidP="00C85422">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気持ちが高ぶったときに切り替える技はどうでしょう？</w:t>
                            </w:r>
                          </w:p>
                          <w:p w:rsidR="001058C6" w:rsidRDefault="001058C6" w:rsidP="00AB76A4">
                            <w:pPr>
                              <w:spacing w:line="0" w:lineRule="atLeast"/>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上記の研修会では、以下のような切り替え方法が話題になりました。</w:t>
                            </w:r>
                          </w:p>
                          <w:p w:rsidR="001058C6" w:rsidRPr="007324F9" w:rsidRDefault="001058C6" w:rsidP="00AB76A4">
                            <w:pPr>
                              <w:spacing w:line="0" w:lineRule="atLeast"/>
                              <w:rPr>
                                <w:rFonts w:ascii="HG丸ｺﾞｼｯｸM-PRO" w:eastAsia="HG丸ｺﾞｼｯｸM-PRO" w:hAnsi="HG丸ｺﾞｼｯｸM-PRO" w:cs="Mangal"/>
                                <w:sz w:val="24"/>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52" type="#_x0000_t202" style="position:absolute;left:0;text-align:left;margin-left:-16.05pt;margin-top:9.05pt;width:469.35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" filled="f" stroked="f">
                <v:textbox>
                  <w:txbxContent>
                    <w:p w:rsidR="001058C6" w:rsidRDefault="001058C6" w:rsidP="00C85422">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気持ちが高ぶったときに切り替える技はどうでしょう？</w:t>
                      </w:r>
                    </w:p>
                    <w:p w:rsidR="001058C6" w:rsidRDefault="001058C6" w:rsidP="00AB76A4">
                      <w:pPr>
                        <w:spacing w:line="0" w:lineRule="atLeast"/>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上記の研修会では、以下のような切り替え方法が話題になりました。</w:t>
                      </w:r>
                    </w:p>
                    <w:p w:rsidR="001058C6" w:rsidRPr="007324F9" w:rsidRDefault="001058C6" w:rsidP="00AB76A4">
                      <w:pPr>
                        <w:spacing w:line="0" w:lineRule="atLeast"/>
                        <w:rPr>
                          <w:rFonts w:ascii="HG丸ｺﾞｼｯｸM-PRO" w:eastAsia="HG丸ｺﾞｼｯｸM-PRO" w:hAnsi="HG丸ｺﾞｼｯｸM-PRO" w:cs="Mangal"/>
                          <w:sz w:val="24"/>
                          <w:szCs w:val="22"/>
                        </w:rPr>
                      </w:pPr>
                    </w:p>
                  </w:txbxContent>
                </v:textbox>
              </v:shape>
            </w:pict>
          </mc:Fallback>
        </mc:AlternateContent>
      </w: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0C4AEB" w:rsidP="006F111E">
      <w:pPr>
        <w:tabs>
          <w:tab w:val="left" w:pos="7392"/>
        </w:tabs>
        <w:spacing w:line="0" w:lineRule="atLeast"/>
        <w:rPr>
          <w:rFonts w:ascii="HG丸ｺﾞｼｯｸM-PRO" w:eastAsia="HG丸ｺﾞｼｯｸM-PRO" w:hAnsi="HG丸ｺﾞｼｯｸM-PRO" w:cs="Mangal"/>
          <w:sz w:val="24"/>
          <w:szCs w:val="22"/>
        </w:rPr>
      </w:pPr>
      <w:r>
        <w:rPr>
          <w:rFonts w:ascii="HG丸ｺﾞｼｯｸM-PRO" w:eastAsia="HG丸ｺﾞｼｯｸM-PRO" w:hAnsi="HG丸ｺﾞｼｯｸM-PRO" w:cs="Mangal"/>
          <w:noProof/>
          <w:sz w:val="24"/>
          <w:szCs w:val="22"/>
        </w:rPr>
        <mc:AlternateContent>
          <mc:Choice Requires="wpg">
            <w:drawing>
              <wp:anchor distT="0" distB="0" distL="114300" distR="114300" simplePos="0" relativeHeight="251767808" behindDoc="0" locked="0" layoutInCell="1" allowOverlap="1" wp14:anchorId="7DBAA9D8" wp14:editId="7D12D114">
                <wp:simplePos x="0" y="0"/>
                <wp:positionH relativeFrom="column">
                  <wp:posOffset>-280035</wp:posOffset>
                </wp:positionH>
                <wp:positionV relativeFrom="paragraph">
                  <wp:posOffset>64770</wp:posOffset>
                </wp:positionV>
                <wp:extent cx="6248400" cy="2076450"/>
                <wp:effectExtent l="0" t="0" r="0" b="0"/>
                <wp:wrapNone/>
                <wp:docPr id="401" name="グループ化 401"/>
                <wp:cNvGraphicFramePr/>
                <a:graphic xmlns:a="http://schemas.openxmlformats.org/drawingml/2006/main">
                  <a:graphicData uri="http://schemas.microsoft.com/office/word/2010/wordprocessingGroup">
                    <wpg:wgp>
                      <wpg:cNvGrpSpPr/>
                      <wpg:grpSpPr>
                        <a:xfrm>
                          <a:off x="0" y="0"/>
                          <a:ext cx="6248400" cy="2076450"/>
                          <a:chOff x="0" y="0"/>
                          <a:chExt cx="6419850" cy="2152650"/>
                        </a:xfrm>
                      </wpg:grpSpPr>
                      <wps:wsp>
                        <wps:cNvPr id="306" name="テキスト ボックス 306"/>
                        <wps:cNvSpPr txBox="1">
                          <a:spLocks noChangeArrowheads="1"/>
                        </wps:cNvSpPr>
                        <wps:spPr bwMode="auto">
                          <a:xfrm>
                            <a:off x="1724025" y="1152525"/>
                            <a:ext cx="1000125" cy="323850"/>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視線をそらす</w:t>
                              </w:r>
                            </w:p>
                          </w:txbxContent>
                        </wps:txbx>
                        <wps:bodyPr rot="0" vert="horz" wrap="square" lIns="91440" tIns="45720" rIns="91440" bIns="45720" anchor="t" anchorCtr="0">
                          <a:noAutofit/>
                        </wps:bodyPr>
                      </wps:wsp>
                      <wpg:grpSp>
                        <wpg:cNvPr id="400" name="グループ化 400"/>
                        <wpg:cNvGrpSpPr/>
                        <wpg:grpSpPr>
                          <a:xfrm>
                            <a:off x="0" y="0"/>
                            <a:ext cx="6419850" cy="2152650"/>
                            <a:chOff x="0" y="0"/>
                            <a:chExt cx="6419850" cy="2152650"/>
                          </a:xfrm>
                        </wpg:grpSpPr>
                        <wps:wsp>
                          <wps:cNvPr id="311" name="テキスト ボックス 311"/>
                          <wps:cNvSpPr txBox="1">
                            <a:spLocks noChangeArrowheads="1"/>
                          </wps:cNvSpPr>
                          <wps:spPr bwMode="auto">
                            <a:xfrm>
                              <a:off x="2038351" y="1828800"/>
                              <a:ext cx="1314449" cy="323850"/>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その場から離れる</w:t>
                                </w:r>
                              </w:p>
                            </w:txbxContent>
                          </wps:txbx>
                          <wps:bodyPr rot="0" vert="horz" wrap="square" lIns="91440" tIns="45720" rIns="91440" bIns="45720" anchor="t" anchorCtr="0">
                            <a:noAutofit/>
                          </wps:bodyPr>
                        </wps:wsp>
                        <wps:wsp>
                          <wps:cNvPr id="316" name="テキスト ボックス 316"/>
                          <wps:cNvSpPr txBox="1">
                            <a:spLocks noChangeArrowheads="1"/>
                          </wps:cNvSpPr>
                          <wps:spPr bwMode="auto">
                            <a:xfrm>
                              <a:off x="819150" y="1371600"/>
                              <a:ext cx="1219200" cy="642806"/>
                            </a:xfrm>
                            <a:prstGeom prst="rect">
                              <a:avLst/>
                            </a:prstGeom>
                            <a:noFill/>
                            <a:ln w="9525">
                              <a:noFill/>
                              <a:miter lim="800000"/>
                              <a:headEnd/>
                              <a:tailEnd/>
                            </a:ln>
                          </wps:spPr>
                          <wps:txbx>
                            <w:txbxContent>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目をつぶって</w:t>
                                </w:r>
                              </w:p>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（耳をふさいで）</w:t>
                                </w:r>
                              </w:p>
                              <w:p w:rsidR="001058C6" w:rsidRPr="0079157A"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数を数える</w:t>
                                </w:r>
                              </w:p>
                            </w:txbxContent>
                          </wps:txbx>
                          <wps:bodyPr rot="0" vert="horz" wrap="square" lIns="91440" tIns="45720" rIns="91440" bIns="45720" anchor="t" anchorCtr="0">
                            <a:noAutofit/>
                          </wps:bodyPr>
                        </wps:wsp>
                        <wpg:grpSp>
                          <wpg:cNvPr id="399" name="グループ化 399"/>
                          <wpg:cNvGrpSpPr/>
                          <wpg:grpSpPr>
                            <a:xfrm>
                              <a:off x="0" y="0"/>
                              <a:ext cx="6419850" cy="2152650"/>
                              <a:chOff x="0" y="0"/>
                              <a:chExt cx="6419850" cy="2152650"/>
                            </a:xfrm>
                          </wpg:grpSpPr>
                          <pic:pic xmlns:pic="http://schemas.openxmlformats.org/drawingml/2006/picture">
                            <pic:nvPicPr>
                              <pic:cNvPr id="299" name="図 299" descr="\\Rdb-sv\共有\教育部\幼保学校課\02_学校教育係\SSW\イラスト\にじいろ通信用\pose_mimi_fusagu_woman.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43000" y="781050"/>
                                <a:ext cx="514350" cy="561975"/>
                              </a:xfrm>
                              <a:prstGeom prst="rect">
                                <a:avLst/>
                              </a:prstGeom>
                              <a:noFill/>
                              <a:ln>
                                <a:noFill/>
                              </a:ln>
                            </pic:spPr>
                          </pic:pic>
                          <wpg:grpSp>
                            <wpg:cNvPr id="388" name="グループ化 388"/>
                            <wpg:cNvGrpSpPr/>
                            <wpg:grpSpPr>
                              <a:xfrm>
                                <a:off x="3314700" y="1104900"/>
                                <a:ext cx="1000125" cy="1047750"/>
                                <a:chOff x="0" y="0"/>
                                <a:chExt cx="1000125" cy="1047750"/>
                              </a:xfrm>
                            </wpg:grpSpPr>
                            <pic:pic xmlns:pic="http://schemas.openxmlformats.org/drawingml/2006/picture">
                              <pic:nvPicPr>
                                <pic:cNvPr id="297" name="図 297" descr="\\Rdb-sv\共有\教育部\幼保学校課\02_学校教育係\SSW\イラスト\にじいろ通信用\tv_boy_tooku.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675" y="0"/>
                                  <a:ext cx="847725" cy="847725"/>
                                </a:xfrm>
                                <a:prstGeom prst="rect">
                                  <a:avLst/>
                                </a:prstGeom>
                                <a:noFill/>
                                <a:ln>
                                  <a:noFill/>
                                </a:ln>
                              </pic:spPr>
                            </pic:pic>
                            <wps:wsp>
                              <wps:cNvPr id="301" name="テキスト ボックス 301"/>
                              <wps:cNvSpPr txBox="1">
                                <a:spLocks noChangeArrowheads="1"/>
                              </wps:cNvSpPr>
                              <wps:spPr bwMode="auto">
                                <a:xfrm>
                                  <a:off x="0" y="733425"/>
                                  <a:ext cx="1000125" cy="314325"/>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テレビを見る</w:t>
                                    </w:r>
                                  </w:p>
                                </w:txbxContent>
                              </wps:txbx>
                              <wps:bodyPr rot="0" vert="horz" wrap="square" lIns="91440" tIns="45720" rIns="91440" bIns="45720" anchor="t" anchorCtr="0">
                                <a:noAutofit/>
                              </wps:bodyPr>
                            </wps:wsp>
                          </wpg:grpSp>
                          <wpg:grpSp>
                            <wpg:cNvPr id="385" name="グループ化 385"/>
                            <wpg:cNvGrpSpPr/>
                            <wpg:grpSpPr>
                              <a:xfrm>
                                <a:off x="3076575" y="0"/>
                                <a:ext cx="1152525" cy="1028700"/>
                                <a:chOff x="0" y="0"/>
                                <a:chExt cx="1152525" cy="1028700"/>
                              </a:xfrm>
                            </wpg:grpSpPr>
                            <pic:pic xmlns:pic="http://schemas.openxmlformats.org/drawingml/2006/picture">
                              <pic:nvPicPr>
                                <pic:cNvPr id="294" name="図 294" descr="\\Rdb-sv\共有\教育部\幼保学校課\02_学校教育係\SSW\イラスト\にじいろ通信用\rikujou_man_marathon.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6225" y="342900"/>
                                  <a:ext cx="552450" cy="685800"/>
                                </a:xfrm>
                                <a:prstGeom prst="rect">
                                  <a:avLst/>
                                </a:prstGeom>
                                <a:noFill/>
                                <a:ln>
                                  <a:noFill/>
                                </a:ln>
                              </pic:spPr>
                            </pic:pic>
                            <wps:wsp>
                              <wps:cNvPr id="302" name="テキスト ボックス 302"/>
                              <wps:cNvSpPr txBox="1">
                                <a:spLocks noChangeArrowheads="1"/>
                              </wps:cNvSpPr>
                              <wps:spPr bwMode="auto">
                                <a:xfrm>
                                  <a:off x="0" y="0"/>
                                  <a:ext cx="1152525" cy="428625"/>
                                </a:xfrm>
                                <a:prstGeom prst="rect">
                                  <a:avLst/>
                                </a:prstGeom>
                                <a:noFill/>
                                <a:ln w="9525">
                                  <a:noFill/>
                                  <a:miter lim="800000"/>
                                  <a:headEnd/>
                                  <a:tailEnd/>
                                </a:ln>
                              </wps:spPr>
                              <wps:txbx>
                                <w:txbxContent>
                                  <w:p w:rsidR="001058C6" w:rsidRDefault="001058C6" w:rsidP="003652A9">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運動する</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（散歩、</w:t>
                                    </w:r>
                                    <w:r>
                                      <w:rPr>
                                        <w:rFonts w:ascii="HG丸ｺﾞｼｯｸM-PRO" w:eastAsia="HG丸ｺﾞｼｯｸM-PRO" w:hAnsi="HG丸ｺﾞｼｯｸM-PRO" w:cs="Mangal" w:hint="eastAsia"/>
                                        <w:sz w:val="20"/>
                                        <w:szCs w:val="22"/>
                                      </w:rPr>
                                      <w:t>走る</w:t>
                                    </w:r>
                                    <w:r w:rsidRPr="00467450">
                                      <w:rPr>
                                        <w:rFonts w:ascii="HG丸ｺﾞｼｯｸM-PRO" w:eastAsia="HG丸ｺﾞｼｯｸM-PRO" w:hAnsi="HG丸ｺﾞｼｯｸM-PRO" w:cs="Mangal" w:hint="eastAsia"/>
                                        <w:sz w:val="20"/>
                                        <w:szCs w:val="22"/>
                                      </w:rPr>
                                      <w:t>）</w:t>
                                    </w:r>
                                  </w:p>
                                </w:txbxContent>
                              </wps:txbx>
                              <wps:bodyPr rot="0" vert="horz" wrap="square" lIns="91440" tIns="45720" rIns="91440" bIns="45720" anchor="t" anchorCtr="0">
                                <a:noAutofit/>
                              </wps:bodyPr>
                            </wps:wsp>
                          </wpg:grpSp>
                          <wpg:grpSp>
                            <wpg:cNvPr id="394" name="グループ化 394"/>
                            <wpg:cNvGrpSpPr/>
                            <wpg:grpSpPr>
                              <a:xfrm>
                                <a:off x="5419725" y="209550"/>
                                <a:ext cx="1000125" cy="914400"/>
                                <a:chOff x="0" y="0"/>
                                <a:chExt cx="1000125" cy="914400"/>
                              </a:xfrm>
                            </wpg:grpSpPr>
                            <pic:pic xmlns:pic="http://schemas.openxmlformats.org/drawingml/2006/picture">
                              <pic:nvPicPr>
                                <pic:cNvPr id="292" name="図 292" descr="\\Rdb-sv\共有\教育部\幼保学校課\02_学校教育係\SSW\イラスト\にじいろ通信用\467378cd0d41c239fc1eba9e6c0e8ee6.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7650" y="0"/>
                                  <a:ext cx="514350" cy="628650"/>
                                </a:xfrm>
                                <a:prstGeom prst="rect">
                                  <a:avLst/>
                                </a:prstGeom>
                                <a:noFill/>
                                <a:ln>
                                  <a:noFill/>
                                </a:ln>
                              </pic:spPr>
                            </pic:pic>
                            <wps:wsp>
                              <wps:cNvPr id="303" name="テキスト ボックス 303"/>
                              <wps:cNvSpPr txBox="1">
                                <a:spLocks noChangeArrowheads="1"/>
                              </wps:cNvSpPr>
                              <wps:spPr bwMode="auto">
                                <a:xfrm>
                                  <a:off x="0" y="609600"/>
                                  <a:ext cx="1000125" cy="304800"/>
                                </a:xfrm>
                                <a:prstGeom prst="rect">
                                  <a:avLst/>
                                </a:prstGeom>
                                <a:noFill/>
                                <a:ln w="9525">
                                  <a:noFill/>
                                  <a:miter lim="800000"/>
                                  <a:headEnd/>
                                  <a:tailEnd/>
                                </a:ln>
                              </wps:spPr>
                              <wps:txbx>
                                <w:txbxContent>
                                  <w:p w:rsidR="001058C6" w:rsidRPr="007324F9" w:rsidRDefault="001058C6" w:rsidP="0079157A">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深呼吸する</w:t>
                                    </w:r>
                                  </w:p>
                                </w:txbxContent>
                              </wps:txbx>
                              <wps:bodyPr rot="0" vert="horz" wrap="square" lIns="91440" tIns="45720" rIns="91440" bIns="45720" anchor="t" anchorCtr="0">
                                <a:noAutofit/>
                              </wps:bodyPr>
                            </wps:wsp>
                          </wpg:grpSp>
                          <wpg:grpSp>
                            <wpg:cNvPr id="396" name="グループ化 396"/>
                            <wpg:cNvGrpSpPr/>
                            <wpg:grpSpPr>
                              <a:xfrm>
                                <a:off x="4381500" y="1343025"/>
                                <a:ext cx="1226909" cy="771525"/>
                                <a:chOff x="0" y="0"/>
                                <a:chExt cx="1226909" cy="771525"/>
                              </a:xfrm>
                            </wpg:grpSpPr>
                            <pic:pic xmlns:pic="http://schemas.openxmlformats.org/drawingml/2006/picture">
                              <pic:nvPicPr>
                                <pic:cNvPr id="300" name="図 300" descr="\\Rdb-sv\共有\教育部\幼保学校課\02_学校教育係\SSW\イラスト\にじいろ通信用\face_smile_woman5.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6675" y="0"/>
                                  <a:ext cx="419100" cy="495300"/>
                                </a:xfrm>
                                <a:prstGeom prst="rect">
                                  <a:avLst/>
                                </a:prstGeom>
                                <a:noFill/>
                                <a:ln>
                                  <a:noFill/>
                                </a:ln>
                              </pic:spPr>
                            </pic:pic>
                            <wps:wsp>
                              <wps:cNvPr id="305" name="テキスト ボックス 305"/>
                              <wps:cNvSpPr txBox="1">
                                <a:spLocks noChangeArrowheads="1"/>
                              </wps:cNvSpPr>
                              <wps:spPr bwMode="auto">
                                <a:xfrm>
                                  <a:off x="0" y="342900"/>
                                  <a:ext cx="1226909" cy="428625"/>
                                </a:xfrm>
                                <a:prstGeom prst="rect">
                                  <a:avLst/>
                                </a:prstGeom>
                                <a:noFill/>
                                <a:ln w="9525">
                                  <a:noFill/>
                                  <a:miter lim="800000"/>
                                  <a:headEnd/>
                                  <a:tailEnd/>
                                </a:ln>
                              </wps:spPr>
                              <wps:txbx>
                                <w:txbxContent>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笑う</w:t>
                                    </w:r>
                                  </w:p>
                                  <w:p w:rsidR="001058C6" w:rsidRPr="007324F9" w:rsidRDefault="001058C6" w:rsidP="0079157A">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（作り笑いでも）</w:t>
                                    </w:r>
                                  </w:p>
                                </w:txbxContent>
                              </wps:txbx>
                              <wps:bodyPr rot="0" vert="horz" wrap="square" lIns="91440" tIns="45720" rIns="91440" bIns="45720" anchor="t" anchorCtr="0">
                                <a:noAutofit/>
                              </wps:bodyPr>
                            </wps:wsp>
                          </wpg:grpSp>
                          <wpg:grpSp>
                            <wpg:cNvPr id="384" name="グループ化 384"/>
                            <wpg:cNvGrpSpPr/>
                            <wpg:grpSpPr>
                              <a:xfrm>
                                <a:off x="1398609" y="171450"/>
                                <a:ext cx="1145844" cy="981075"/>
                                <a:chOff x="-58716" y="0"/>
                                <a:chExt cx="1145845" cy="981075"/>
                              </a:xfrm>
                            </wpg:grpSpPr>
                            <pic:pic xmlns:pic="http://schemas.openxmlformats.org/drawingml/2006/picture">
                              <pic:nvPicPr>
                                <pic:cNvPr id="298" name="図 298" descr="\\Rdb-sv\共有\教育部\幼保学校課\02_学校教育係\SSW\イラスト\にじいろ通信用\drink_water_boy2.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7175" y="352425"/>
                                  <a:ext cx="590550" cy="628650"/>
                                </a:xfrm>
                                <a:prstGeom prst="rect">
                                  <a:avLst/>
                                </a:prstGeom>
                                <a:noFill/>
                                <a:ln>
                                  <a:noFill/>
                                </a:ln>
                              </pic:spPr>
                            </pic:pic>
                            <wps:wsp>
                              <wps:cNvPr id="308" name="テキスト ボックス 308"/>
                              <wps:cNvSpPr txBox="1">
                                <a:spLocks noChangeArrowheads="1"/>
                              </wps:cNvSpPr>
                              <wps:spPr bwMode="auto">
                                <a:xfrm>
                                  <a:off x="-58716" y="0"/>
                                  <a:ext cx="1145845" cy="428625"/>
                                </a:xfrm>
                                <a:prstGeom prst="rect">
                                  <a:avLst/>
                                </a:prstGeom>
                                <a:noFill/>
                                <a:ln w="9525">
                                  <a:noFill/>
                                  <a:miter lim="800000"/>
                                  <a:headEnd/>
                                  <a:tailEnd/>
                                </a:ln>
                              </wps:spPr>
                              <wps:txbx>
                                <w:txbxContent>
                                  <w:p w:rsidR="001058C6" w:rsidRDefault="001058C6" w:rsidP="003652A9">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水を飲む</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（体を冷やす）</w:t>
                                    </w:r>
                                  </w:p>
                                </w:txbxContent>
                              </wps:txbx>
                              <wps:bodyPr rot="0" vert="horz" wrap="square" lIns="91440" tIns="45720" rIns="91440" bIns="45720" anchor="t" anchorCtr="0">
                                <a:noAutofit/>
                              </wps:bodyPr>
                            </wps:wsp>
                          </wpg:grpSp>
                          <wpg:grpSp>
                            <wpg:cNvPr id="386" name="グループ化 386"/>
                            <wpg:cNvGrpSpPr/>
                            <wpg:grpSpPr>
                              <a:xfrm>
                                <a:off x="457200" y="85725"/>
                                <a:ext cx="1000125" cy="1171575"/>
                                <a:chOff x="0" y="0"/>
                                <a:chExt cx="1000125" cy="1171575"/>
                              </a:xfrm>
                            </wpg:grpSpPr>
                            <pic:pic xmlns:pic="http://schemas.openxmlformats.org/drawingml/2006/picture">
                              <pic:nvPicPr>
                                <pic:cNvPr id="295" name="図 295" descr="\\Rdb-sv\共有\教育部\幼保学校課\02_学校教育係\SSW\イラスト\にじいろ通信用\walkman.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09550" y="428625"/>
                                  <a:ext cx="657225" cy="742950"/>
                                </a:xfrm>
                                <a:prstGeom prst="rect">
                                  <a:avLst/>
                                </a:prstGeom>
                                <a:noFill/>
                                <a:ln>
                                  <a:noFill/>
                                </a:ln>
                              </pic:spPr>
                            </pic:pic>
                            <wps:wsp>
                              <wps:cNvPr id="313" name="テキスト ボックス 313"/>
                              <wps:cNvSpPr txBox="1">
                                <a:spLocks noChangeArrowheads="1"/>
                              </wps:cNvSpPr>
                              <wps:spPr bwMode="auto">
                                <a:xfrm>
                                  <a:off x="0" y="0"/>
                                  <a:ext cx="1000125" cy="428625"/>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音楽を聴く（歌を歌う）</w:t>
                                    </w:r>
                                  </w:p>
                                </w:txbxContent>
                              </wps:txbx>
                              <wps:bodyPr rot="0" vert="horz" wrap="square" lIns="91440" tIns="45720" rIns="91440" bIns="45720" anchor="t" anchorCtr="0">
                                <a:noAutofit/>
                              </wps:bodyPr>
                            </wps:wsp>
                          </wpg:grpSp>
                          <wpg:grpSp>
                            <wpg:cNvPr id="387" name="グループ化 387"/>
                            <wpg:cNvGrpSpPr/>
                            <wpg:grpSpPr>
                              <a:xfrm>
                                <a:off x="0" y="1314450"/>
                                <a:ext cx="1000125" cy="819150"/>
                                <a:chOff x="0" y="0"/>
                                <a:chExt cx="1000125" cy="819150"/>
                              </a:xfrm>
                            </wpg:grpSpPr>
                            <pic:pic xmlns:pic="http://schemas.openxmlformats.org/drawingml/2006/picture">
                              <pic:nvPicPr>
                                <pic:cNvPr id="293" name="図 293" descr="\\Rdb-sv\共有\教育部\幼保学校課\02_学校教育係\SSW\イラスト\にじいろ通信用\friends_girl.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09550" y="285750"/>
                                  <a:ext cx="609600" cy="533400"/>
                                </a:xfrm>
                                <a:prstGeom prst="rect">
                                  <a:avLst/>
                                </a:prstGeom>
                                <a:noFill/>
                                <a:ln>
                                  <a:noFill/>
                                </a:ln>
                              </pic:spPr>
                            </pic:pic>
                            <wps:wsp>
                              <wps:cNvPr id="314" name="テキスト ボックス 314"/>
                              <wps:cNvSpPr txBox="1">
                                <a:spLocks noChangeArrowheads="1"/>
                              </wps:cNvSpPr>
                              <wps:spPr bwMode="auto">
                                <a:xfrm>
                                  <a:off x="0" y="0"/>
                                  <a:ext cx="1000125" cy="303530"/>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他の人と話す</w:t>
                                    </w:r>
                                  </w:p>
                                </w:txbxContent>
                              </wps:txbx>
                              <wps:bodyPr rot="0" vert="horz" wrap="square" lIns="91440" tIns="45720" rIns="91440" bIns="45720" anchor="t" anchorCtr="0">
                                <a:noAutofit/>
                              </wps:bodyPr>
                            </wps:wsp>
                          </wpg:grpSp>
                          <wpg:grpSp>
                            <wpg:cNvPr id="395" name="グループ化 395"/>
                            <wpg:cNvGrpSpPr/>
                            <wpg:grpSpPr>
                              <a:xfrm>
                                <a:off x="5210175" y="1181100"/>
                                <a:ext cx="800100" cy="753745"/>
                                <a:chOff x="0" y="0"/>
                                <a:chExt cx="800100" cy="753745"/>
                              </a:xfrm>
                            </wpg:grpSpPr>
                            <pic:pic xmlns:pic="http://schemas.openxmlformats.org/drawingml/2006/picture">
                              <pic:nvPicPr>
                                <pic:cNvPr id="296" name="図 296" descr="\\Rdb-sv\共有\教育部\幼保学校課\02_学校教育係\SSW\イラスト\にじいろ通信用\reading_boy.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4300" y="0"/>
                                  <a:ext cx="457200" cy="504825"/>
                                </a:xfrm>
                                <a:prstGeom prst="rect">
                                  <a:avLst/>
                                </a:prstGeom>
                                <a:noFill/>
                                <a:ln>
                                  <a:noFill/>
                                </a:ln>
                              </pic:spPr>
                            </pic:pic>
                            <wps:wsp>
                              <wps:cNvPr id="319" name="テキスト ボックス 319"/>
                              <wps:cNvSpPr txBox="1">
                                <a:spLocks noChangeArrowheads="1"/>
                              </wps:cNvSpPr>
                              <wps:spPr bwMode="auto">
                                <a:xfrm>
                                  <a:off x="0" y="476250"/>
                                  <a:ext cx="800100" cy="277495"/>
                                </a:xfrm>
                                <a:prstGeom prst="rect">
                                  <a:avLst/>
                                </a:prstGeom>
                                <a:noFill/>
                                <a:ln w="9525">
                                  <a:noFill/>
                                  <a:miter lim="800000"/>
                                  <a:headEnd/>
                                  <a:tailEnd/>
                                </a:ln>
                              </wps:spPr>
                              <wps:txbx>
                                <w:txbxContent>
                                  <w:p w:rsidR="001058C6" w:rsidRPr="0079157A" w:rsidRDefault="001058C6" w:rsidP="0079157A">
                                    <w:pPr>
                                      <w:spacing w:line="0" w:lineRule="atLeast"/>
                                      <w:rPr>
                                        <w:rFonts w:ascii="HG丸ｺﾞｼｯｸM-PRO" w:eastAsia="HG丸ｺﾞｼｯｸM-PRO" w:hAnsi="HG丸ｺﾞｼｯｸM-PRO" w:cs="Mangal"/>
                                        <w:sz w:val="20"/>
                                        <w:szCs w:val="22"/>
                                      </w:rPr>
                                    </w:pPr>
                                    <w:r w:rsidRPr="0079157A">
                                      <w:rPr>
                                        <w:rFonts w:ascii="HG丸ｺﾞｼｯｸM-PRO" w:eastAsia="HG丸ｺﾞｼｯｸM-PRO" w:hAnsi="HG丸ｺﾞｼｯｸM-PRO" w:cs="Mangal" w:hint="eastAsia"/>
                                        <w:sz w:val="20"/>
                                        <w:szCs w:val="22"/>
                                      </w:rPr>
                                      <w:t>本を読む</w:t>
                                    </w:r>
                                  </w:p>
                                </w:txbxContent>
                              </wps:txbx>
                              <wps:bodyPr rot="0" vert="horz" wrap="square" lIns="91440" tIns="45720" rIns="91440" bIns="45720" anchor="t" anchorCtr="0">
                                <a:noAutofit/>
                              </wps:bodyPr>
                            </wps:wsp>
                          </wpg:grpSp>
                          <wpg:grpSp>
                            <wpg:cNvPr id="397" name="グループ化 397"/>
                            <wpg:cNvGrpSpPr/>
                            <wpg:grpSpPr>
                              <a:xfrm>
                                <a:off x="4772025" y="85725"/>
                                <a:ext cx="1000125" cy="733425"/>
                                <a:chOff x="0" y="0"/>
                                <a:chExt cx="1000125" cy="733425"/>
                              </a:xfrm>
                            </wpg:grpSpPr>
                            <wps:wsp>
                              <wps:cNvPr id="309" name="テキスト ボックス 309"/>
                              <wps:cNvSpPr txBox="1">
                                <a:spLocks noChangeArrowheads="1"/>
                              </wps:cNvSpPr>
                              <wps:spPr bwMode="auto">
                                <a:xfrm>
                                  <a:off x="0" y="304800"/>
                                  <a:ext cx="1000125" cy="428625"/>
                                </a:xfrm>
                                <a:prstGeom prst="rect">
                                  <a:avLst/>
                                </a:prstGeom>
                                <a:noFill/>
                                <a:ln w="9525">
                                  <a:noFill/>
                                  <a:miter lim="800000"/>
                                  <a:headEnd/>
                                  <a:tailEnd/>
                                </a:ln>
                              </wps:spPr>
                              <wps:txbx>
                                <w:txbxContent>
                                  <w:p w:rsidR="0033723D" w:rsidRDefault="001058C6" w:rsidP="0081588C">
                                    <w:pPr>
                                      <w:spacing w:line="0" w:lineRule="atLeast"/>
                                      <w:jc w:val="center"/>
                                      <w:rPr>
                                        <w:rFonts w:ascii="HG丸ｺﾞｼｯｸM-PRO" w:eastAsia="HG丸ｺﾞｼｯｸM-PRO" w:hAnsi="HG丸ｺﾞｼｯｸM-PRO" w:cs="Mangal" w:hint="eastAsia"/>
                                        <w:sz w:val="20"/>
                                        <w:szCs w:val="22"/>
                                      </w:rPr>
                                    </w:pPr>
                                    <w:r w:rsidRPr="00467450">
                                      <w:rPr>
                                        <w:rFonts w:ascii="HG丸ｺﾞｼｯｸM-PRO" w:eastAsia="HG丸ｺﾞｼｯｸM-PRO" w:hAnsi="HG丸ｺﾞｼｯｸM-PRO" w:cs="Mangal" w:hint="eastAsia"/>
                                        <w:sz w:val="20"/>
                                        <w:szCs w:val="22"/>
                                      </w:rPr>
                                      <w:t>ポケットに</w:t>
                                    </w:r>
                                  </w:p>
                                  <w:p w:rsidR="001058C6" w:rsidRPr="007324F9" w:rsidRDefault="001058C6" w:rsidP="0081588C">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手を入れる</w:t>
                                    </w:r>
                                  </w:p>
                                </w:txbxContent>
                              </wps:txbx>
                              <wps:bodyPr rot="0" vert="horz" wrap="square" lIns="91440" tIns="45720" rIns="91440" bIns="45720" anchor="t" anchorCtr="0">
                                <a:noAutofit/>
                              </wps:bodyPr>
                            </wps:wsp>
                            <pic:pic xmlns:pic="http://schemas.openxmlformats.org/drawingml/2006/picture">
                              <pic:nvPicPr>
                                <pic:cNvPr id="389" name="図 389" descr="\\Rdb-sv\共有\教育部\幼保学校課\02_学校教育係\SSW\イラスト\にじいろ通信用\134ポケットに手を入れて缶コーヒーを飲むビジネスマン「とびぃ」.png"/>
                                <pic:cNvPicPr>
                                  <a:picLocks noChangeAspect="1"/>
                                </pic:cNvPicPr>
                              </pic:nvPicPr>
                              <pic:blipFill rotWithShape="1">
                                <a:blip r:embed="rId37" cstate="print">
                                  <a:extLst>
                                    <a:ext uri="{28A0092B-C50C-407E-A947-70E740481C1C}">
                                      <a14:useLocalDpi xmlns:a14="http://schemas.microsoft.com/office/drawing/2010/main" val="0"/>
                                    </a:ext>
                                  </a:extLst>
                                </a:blip>
                                <a:srcRect l="12500" t="62156" b="8250"/>
                                <a:stretch/>
                              </pic:blipFill>
                              <pic:spPr bwMode="auto">
                                <a:xfrm flipH="1">
                                  <a:off x="323850" y="0"/>
                                  <a:ext cx="428625" cy="323850"/>
                                </a:xfrm>
                                <a:prstGeom prst="rect">
                                  <a:avLst/>
                                </a:prstGeom>
                                <a:noFill/>
                                <a:ln>
                                  <a:noFill/>
                                </a:ln>
                                <a:extLst>
                                  <a:ext uri="{53640926-AAD7-44D8-BBD7-CCE9431645EC}">
                                    <a14:shadowObscured xmlns:a14="http://schemas.microsoft.com/office/drawing/2010/main"/>
                                  </a:ext>
                                </a:extLst>
                              </pic:spPr>
                            </pic:pic>
                          </wpg:grpSp>
                          <wpg:grpSp>
                            <wpg:cNvPr id="392" name="グループ化 392"/>
                            <wpg:cNvGrpSpPr/>
                            <wpg:grpSpPr>
                              <a:xfrm>
                                <a:off x="2428875" y="104775"/>
                                <a:ext cx="1013045" cy="865505"/>
                                <a:chOff x="0" y="0"/>
                                <a:chExt cx="1013045" cy="865505"/>
                              </a:xfrm>
                            </wpg:grpSpPr>
                            <wps:wsp>
                              <wps:cNvPr id="315" name="テキスト ボックス 315"/>
                              <wps:cNvSpPr txBox="1">
                                <a:spLocks noChangeArrowheads="1"/>
                              </wps:cNvSpPr>
                              <wps:spPr bwMode="auto">
                                <a:xfrm>
                                  <a:off x="38884" y="590550"/>
                                  <a:ext cx="974161" cy="274955"/>
                                </a:xfrm>
                                <a:prstGeom prst="rect">
                                  <a:avLst/>
                                </a:prstGeom>
                                <a:noFill/>
                                <a:ln w="9525">
                                  <a:noFill/>
                                  <a:miter lim="800000"/>
                                  <a:headEnd/>
                                  <a:tailEnd/>
                                </a:ln>
                              </wps:spPr>
                              <wps:txb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暗算をする</w:t>
                                    </w:r>
                                  </w:p>
                                </w:txbxContent>
                              </wps:txbx>
                              <wps:bodyPr rot="0" vert="horz" wrap="square" lIns="91440" tIns="45720" rIns="91440" bIns="45720" anchor="t" anchorCtr="0">
                                <a:noAutofit/>
                              </wps:bodyPr>
                            </wps:wsp>
                            <pic:pic xmlns:pic="http://schemas.openxmlformats.org/drawingml/2006/picture">
                              <pic:nvPicPr>
                                <pic:cNvPr id="390" name="図 390" descr="\\Rdb-sv\共有\教育部\幼保学校課\02_学校教育係\SSW\イラスト\にじいろ通信用\job_suugakusya.png"/>
                                <pic:cNvPicPr>
                                  <a:picLocks noChangeAspect="1"/>
                                </pic:cNvPicPr>
                              </pic:nvPicPr>
                              <pic:blipFill rotWithShape="1">
                                <a:blip r:embed="rId38" cstate="print">
                                  <a:extLst>
                                    <a:ext uri="{28A0092B-C50C-407E-A947-70E740481C1C}">
                                      <a14:useLocalDpi xmlns:a14="http://schemas.microsoft.com/office/drawing/2010/main" val="0"/>
                                    </a:ext>
                                  </a:extLst>
                                </a:blip>
                                <a:srcRect b="30924"/>
                                <a:stretch/>
                              </pic:blipFill>
                              <pic:spPr bwMode="auto">
                                <a:xfrm>
                                  <a:off x="0" y="0"/>
                                  <a:ext cx="819150" cy="619125"/>
                                </a:xfrm>
                                <a:prstGeom prst="rect">
                                  <a:avLst/>
                                </a:prstGeom>
                                <a:noFill/>
                                <a:ln>
                                  <a:noFill/>
                                </a:ln>
                                <a:extLst>
                                  <a:ext uri="{53640926-AAD7-44D8-BBD7-CCE9431645EC}">
                                    <a14:shadowObscured xmlns:a14="http://schemas.microsoft.com/office/drawing/2010/main"/>
                                  </a:ext>
                                </a:extLst>
                              </pic:spPr>
                            </pic:pic>
                          </wpg:grpSp>
                          <wpg:grpSp>
                            <wpg:cNvPr id="393" name="グループ化 393"/>
                            <wpg:cNvGrpSpPr/>
                            <wpg:grpSpPr>
                              <a:xfrm>
                                <a:off x="4076700" y="247650"/>
                                <a:ext cx="1370803" cy="1019175"/>
                                <a:chOff x="0" y="0"/>
                                <a:chExt cx="1370803" cy="1019175"/>
                              </a:xfrm>
                            </wpg:grpSpPr>
                            <wps:wsp>
                              <wps:cNvPr id="304" name="テキスト ボックス 304"/>
                              <wps:cNvSpPr txBox="1">
                                <a:spLocks noChangeArrowheads="1"/>
                              </wps:cNvSpPr>
                              <wps:spPr bwMode="auto">
                                <a:xfrm>
                                  <a:off x="0" y="590550"/>
                                  <a:ext cx="1370803" cy="428625"/>
                                </a:xfrm>
                                <a:prstGeom prst="rect">
                                  <a:avLst/>
                                </a:prstGeom>
                                <a:noFill/>
                                <a:ln w="9525">
                                  <a:noFill/>
                                  <a:miter lim="800000"/>
                                  <a:headEnd/>
                                  <a:tailEnd/>
                                </a:ln>
                              </wps:spPr>
                              <wps:txbx>
                                <w:txbxContent>
                                  <w:p w:rsidR="001058C6" w:rsidRDefault="001058C6" w:rsidP="003652A9">
                                    <w:pPr>
                                      <w:tabs>
                                        <w:tab w:val="left" w:pos="7392"/>
                                      </w:tabs>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座る</w:t>
                                    </w:r>
                                  </w:p>
                                  <w:p w:rsidR="001058C6" w:rsidRDefault="001058C6" w:rsidP="003652A9">
                                    <w:pPr>
                                      <w:tabs>
                                        <w:tab w:val="left" w:pos="7392"/>
                                      </w:tabs>
                                      <w:spacing w:line="0" w:lineRule="atLeast"/>
                                      <w:jc w:val="center"/>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0"/>
                                        <w:szCs w:val="22"/>
                                      </w:rPr>
                                      <w:t>（椅子やその場で</w:t>
                                    </w:r>
                                    <w:r w:rsidRPr="00467450">
                                      <w:rPr>
                                        <w:rFonts w:ascii="HG丸ｺﾞｼｯｸM-PRO" w:eastAsia="HG丸ｺﾞｼｯｸM-PRO" w:hAnsi="HG丸ｺﾞｼｯｸM-PRO" w:cs="Mangal" w:hint="eastAsia"/>
                                        <w:sz w:val="20"/>
                                        <w:szCs w:val="22"/>
                                      </w:rPr>
                                      <w:t>）</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p>
                                </w:txbxContent>
                              </wps:txbx>
                              <wps:bodyPr rot="0" vert="horz" wrap="square" lIns="91440" tIns="45720" rIns="91440" bIns="45720" anchor="t" anchorCtr="0">
                                <a:noAutofit/>
                              </wps:bodyPr>
                            </wps:wsp>
                            <pic:pic xmlns:pic="http://schemas.openxmlformats.org/drawingml/2006/picture">
                              <pic:nvPicPr>
                                <pic:cNvPr id="391" name="図 391" descr="\\Rdb-sv\共有\教育部\幼保学校課\02_学校教育係\SSW\イラスト\にじいろ通信用\chair_girl.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675" y="0"/>
                                  <a:ext cx="523875" cy="781050"/>
                                </a:xfrm>
                                <a:prstGeom prst="rect">
                                  <a:avLst/>
                                </a:prstGeom>
                                <a:noFill/>
                                <a:ln>
                                  <a:noFill/>
                                </a:ln>
                              </pic:spPr>
                            </pic:pic>
                          </wpg:grpSp>
                          <pic:pic xmlns:pic="http://schemas.openxmlformats.org/drawingml/2006/picture">
                            <pic:nvPicPr>
                              <pic:cNvPr id="398" name="図 398" descr="\\Rdb-sv\共有\教育部\幼保学校課\02_学校教育係\SSW\イラスト\にじいろ通信用\genjitsu_touhi.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86000" y="1266825"/>
                                <a:ext cx="952500" cy="49530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id="グループ化 401" o:spid="_x0000_s1053" style="position:absolute;left:0;text-align:left;margin-left:-22.05pt;margin-top:5.1pt;width:492pt;height:163.5pt;z-index:251767808;mso-width-relative:margin;mso-height-relative:margin" coordsize="6419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">
                <v:shape id="テキスト ボックス 306" o:spid="_x0000_s1054" type="#_x0000_t202" style="position:absolute;left:17240;top:11525;width:1000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視線をそらす</w:t>
                        </w:r>
                      </w:p>
                    </w:txbxContent>
                  </v:textbox>
                </v:shape>
                <v:group id="グループ化 400" o:spid="_x0000_s1055" style="position:absolute;width:64198;height:21526" coordsize="64198,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テキスト ボックス 311" o:spid="_x0000_s1056" type="#_x0000_t202" style="position:absolute;left:20383;top:18288;width:1314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その場から離れる</w:t>
                          </w:r>
                        </w:p>
                      </w:txbxContent>
                    </v:textbox>
                  </v:shape>
                  <v:shape id="テキスト ボックス 316" o:spid="_x0000_s1057" type="#_x0000_t202" style="position:absolute;left:8191;top:13716;width:12192;height: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目をつぶって</w:t>
                          </w:r>
                        </w:p>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（耳をふさいで）</w:t>
                          </w:r>
                        </w:p>
                        <w:p w:rsidR="001058C6" w:rsidRPr="0079157A"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数を数える</w:t>
                          </w:r>
                        </w:p>
                      </w:txbxContent>
                    </v:textbox>
                  </v:shape>
                  <v:group id="グループ化 399" o:spid="_x0000_s1058" style="position:absolute;width:64198;height:21526" coordsize="64198,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図 299" o:spid="_x0000_s1059" type="#_x0000_t75" style="position:absolute;left:11430;top:7810;width:514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0s3FAAAA3AAAAA8AAABkcnMvZG93bnJldi54bWxEj8FqwzAQRO+B/oPYQC+hke1DSVwrIQQK&#10;ubRgN4ceF2stm1orx1Js9++rQqHHYWbeMMVxsb2YaPSdYwXpNgFBXDvdsVFw/Xh92oHwAVlj75gU&#10;fJOH4+FhVWCu3cwlTVUwIkLY56igDWHIpfR1Sxb91g3E0WvcaDFEORqpR5wj3PYyS5JnabHjuNDi&#10;QOeW6q/qbiPlTP1n+m6WbNMNWbkzt7e0uSn1uF5OLyACLeE//Ne+aAXZfg+/Z+IRk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9LNxQAAANwAAAAPAAAAAAAAAAAAAAAA&#10;AJ8CAABkcnMvZG93bnJldi54bWxQSwUGAAAAAAQABAD3AAAAkQMAAAAA&#10;">
                      <v:imagedata r:id="rId41" o:title="pose_mimi_fusagu_woman"/>
                      <v:path arrowok="t"/>
                    </v:shape>
                    <v:group id="グループ化 388" o:spid="_x0000_s1060" style="position:absolute;left:33147;top:11049;width:10001;height:10477" coordsize="10001,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図 297" o:spid="_x0000_s1061" type="#_x0000_t75" style="position:absolute;left:666;width:8478;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9y7GAAAA3AAAAA8AAABkcnMvZG93bnJldi54bWxEj19rwjAUxd8Hfodwhb3N1AjqalMZTkVk&#10;DOb2sMdLc22LzU1pMq1++mUg7PFw/vw42bK3jThT52vHGsajBARx4UzNpYavz83THIQPyAYbx6Th&#10;Sh6W+eAhw9S4C3/Q+RBKEUfYp6ihCqFNpfRFRRb9yLXE0Tu6zmKIsiul6fASx20jVZJMpcWaI6HC&#10;llYVFafDj42Q6+179qp2vN437+u5Wk3U9m2i9eOwf1mACNSH//C9vTMa1PMM/s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n3LsYAAADcAAAADwAAAAAAAAAAAAAA&#10;AACfAgAAZHJzL2Rvd25yZXYueG1sUEsFBgAAAAAEAAQA9wAAAJIDAAAAAA==&#10;">
                        <v:imagedata r:id="rId42" o:title="tv_boy_tooku"/>
                        <v:path arrowok="t"/>
                      </v:shape>
                      <v:shape id="テキスト ボックス 301" o:spid="_x0000_s1062" type="#_x0000_t202" style="position:absolute;top:7334;width:10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テレビを見る</w:t>
                              </w:r>
                            </w:p>
                          </w:txbxContent>
                        </v:textbox>
                      </v:shape>
                    </v:group>
                    <v:group id="グループ化 385" o:spid="_x0000_s1063" style="position:absolute;left:30765;width:11526;height:10287" coordsize="1152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図 294" o:spid="_x0000_s1064" type="#_x0000_t75" style="position:absolute;left:2762;top:3429;width:552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pzvDAAAA3AAAAA8AAABkcnMvZG93bnJldi54bWxEj0FrAjEUhO8F/0N4greaVVtxV6OIUCy9&#10;VT3o7bF5bhY3L2uS6vrvm0LB4zAz3zCLVWcbcSMfascKRsMMBHHpdM2VgsP+43UGIkRkjY1jUvCg&#10;AKtl72WBhXZ3/qbbLlYiQTgUqMDE2BZShtKQxTB0LXHyzs5bjEn6SmqP9wS3jRxn2VRarDktGGxp&#10;Y6i87H6sgnqbX78OZjSLfu0mx/fTNWeDSg363XoOIlIXn+H/9qdWMM7f4O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WnO8MAAADcAAAADwAAAAAAAAAAAAAAAACf&#10;AgAAZHJzL2Rvd25yZXYueG1sUEsFBgAAAAAEAAQA9wAAAI8DAAAAAA==&#10;">
                        <v:imagedata r:id="rId43" o:title="rikujou_man_marathon"/>
                        <v:path arrowok="t"/>
                      </v:shape>
                      <v:shape id="テキスト ボックス 302" o:spid="_x0000_s1065" type="#_x0000_t202" style="position:absolute;width:1152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1058C6" w:rsidRDefault="001058C6" w:rsidP="003652A9">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運動する</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（散歩、</w:t>
                              </w:r>
                              <w:r>
                                <w:rPr>
                                  <w:rFonts w:ascii="HG丸ｺﾞｼｯｸM-PRO" w:eastAsia="HG丸ｺﾞｼｯｸM-PRO" w:hAnsi="HG丸ｺﾞｼｯｸM-PRO" w:cs="Mangal" w:hint="eastAsia"/>
                                  <w:sz w:val="20"/>
                                  <w:szCs w:val="22"/>
                                </w:rPr>
                                <w:t>走る</w:t>
                              </w:r>
                              <w:r w:rsidRPr="00467450">
                                <w:rPr>
                                  <w:rFonts w:ascii="HG丸ｺﾞｼｯｸM-PRO" w:eastAsia="HG丸ｺﾞｼｯｸM-PRO" w:hAnsi="HG丸ｺﾞｼｯｸM-PRO" w:cs="Mangal" w:hint="eastAsia"/>
                                  <w:sz w:val="20"/>
                                  <w:szCs w:val="22"/>
                                </w:rPr>
                                <w:t>）</w:t>
                              </w:r>
                            </w:p>
                          </w:txbxContent>
                        </v:textbox>
                      </v:shape>
                    </v:group>
                    <v:group id="グループ化 394" o:spid="_x0000_s1066" style="position:absolute;left:54197;top:2095;width:10001;height:9144" coordsize="100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図 292" o:spid="_x0000_s1067" type="#_x0000_t75" style="position:absolute;left:2476;width:514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hbfFAAAA3AAAAA8AAABkcnMvZG93bnJldi54bWxEj92KwjAUhO+FfYdwFryRNbWCuNUo64oi&#10;Qi/8eYBDc7Yt25yUJtbq0xtB8HKYmW+Y+bIzlWipcaVlBaNhBII4s7rkXMH5tPmagnAeWWNlmRTc&#10;yMFy8dGbY6LtlQ/UHn0uAoRdggoK7+tESpcVZNANbU0cvD/bGPRBNrnUDV4D3FQyjqKJNFhyWCiw&#10;pt+Csv/jxShY7W2a3k6r7j5Yt1G69dV+7EZK9T+7nxkIT51/h1/tnVYQf8fwPBO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oW3xQAAANwAAAAPAAAAAAAAAAAAAAAA&#10;AJ8CAABkcnMvZG93bnJldi54bWxQSwUGAAAAAAQABAD3AAAAkQMAAAAA&#10;">
                        <v:imagedata r:id="rId44" o:title="467378cd0d41c239fc1eba9e6c0e8ee6"/>
                        <v:path arrowok="t"/>
                      </v:shape>
                      <v:shape id="テキスト ボックス 303" o:spid="_x0000_s1068" type="#_x0000_t202" style="position:absolute;top:6096;width:10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1058C6" w:rsidRPr="007324F9" w:rsidRDefault="001058C6" w:rsidP="0079157A">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深呼吸する</w:t>
                              </w:r>
                            </w:p>
                          </w:txbxContent>
                        </v:textbox>
                      </v:shape>
                    </v:group>
                    <v:group id="グループ化 396" o:spid="_x0000_s1069" style="position:absolute;left:43815;top:13430;width:12269;height:7715" coordsize="12269,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図 300" o:spid="_x0000_s1070" type="#_x0000_t75" style="position:absolute;left:666;width:4191;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N8/DAAAA3AAAAA8AAABkcnMvZG93bnJldi54bWxET8tqwkAU3Qv+w3CF7nSiBdHUUXwgVFBK&#10;Y5EubzPXJJq5EzJTjX69sxBcHs57MmtMKS5Uu8Kygn4vAkGcWl1wpuBnv+6OQDiPrLG0TApu5GA2&#10;bbcmGGt75W+6JD4TIYRdjApy76tYSpfmZND1bEUcuKOtDfoA60zqGq8h3JRyEEVDabDg0JBjRcuc&#10;0nPybxSsftPDhv6SU3Mfnw6LRea+9G6r1FunmX+A8NT4l/jp/tQK3qMwP5wJR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M3z8MAAADcAAAADwAAAAAAAAAAAAAAAACf&#10;AgAAZHJzL2Rvd25yZXYueG1sUEsFBgAAAAAEAAQA9wAAAI8DAAAAAA==&#10;">
                        <v:imagedata r:id="rId45" o:title="face_smile_woman5"/>
                        <v:path arrowok="t"/>
                      </v:shape>
                      <v:shape id="テキスト ボックス 305" o:spid="_x0000_s1071" type="#_x0000_t202" style="position:absolute;top:3429;width:1226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1058C6" w:rsidRDefault="001058C6" w:rsidP="0079157A">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笑う</w:t>
                              </w:r>
                            </w:p>
                            <w:p w:rsidR="001058C6" w:rsidRPr="007324F9" w:rsidRDefault="001058C6" w:rsidP="0079157A">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（作り笑いでも）</w:t>
                              </w:r>
                            </w:p>
                          </w:txbxContent>
                        </v:textbox>
                      </v:shape>
                    </v:group>
                    <v:group id="グループ化 384" o:spid="_x0000_s1072" style="position:absolute;left:13986;top:1714;width:11458;height:9811" coordorigin="-587" coordsize="11458,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図 298" o:spid="_x0000_s1073" type="#_x0000_t75" style="position:absolute;left:2571;top:3524;width:5906;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ECzAAAAA3AAAAA8AAABkcnMvZG93bnJldi54bWxET02LwjAQvS/4H8II3tZUD7JWo4goiLft&#10;7kFvQzM21WRSmmjbf28OC3t8vO/1tndWvKgNtWcFs2kGgrj0uuZKwe/P8fMLRIjIGq1nUjBQgO1m&#10;9LHGXPuOv+lVxEqkEA45KjAxNrmUoTTkMEx9Q5y4m28dxgTbSuoWuxTurJxn2UI6rDk1GGxob6h8&#10;FE+n4PA0xXKwZ3MZ2O+7ujxerner1GTc71YgIvXxX/znPmkF82Vam86kIyA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cQLMAAAADcAAAADwAAAAAAAAAAAAAAAACfAgAA&#10;ZHJzL2Rvd25yZXYueG1sUEsFBgAAAAAEAAQA9wAAAIwDAAAAAA==&#10;">
                        <v:imagedata r:id="rId46" o:title="drink_water_boy2"/>
                        <v:path arrowok="t"/>
                      </v:shape>
                      <v:shape id="テキスト ボックス 308" o:spid="_x0000_s1074" type="#_x0000_t202" style="position:absolute;left:-587;width:1145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1058C6" w:rsidRDefault="001058C6" w:rsidP="003652A9">
                              <w:pPr>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水を飲む</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（体を冷やす）</w:t>
                              </w:r>
                            </w:p>
                          </w:txbxContent>
                        </v:textbox>
                      </v:shape>
                    </v:group>
                    <v:group id="グループ化 386" o:spid="_x0000_s1075" style="position:absolute;left:4572;top:857;width:10001;height:11716" coordsize="10001,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図 295" o:spid="_x0000_s1076" type="#_x0000_t75" style="position:absolute;left:2095;top:4286;width:657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VH/DAAAA3AAAAA8AAABkcnMvZG93bnJldi54bWxEj9FqAjEURN8L/kO4gm81q9BSV6OIIFjw&#10;oep+wHVz3axubpYkuuvfm0Khj8PMnGEWq9424kE+1I4VTMYZCOLS6ZorBcVp+/4FIkRkjY1jUvCk&#10;AKvl4G2BuXYdH+hxjJVIEA45KjAxtrmUoTRkMYxdS5y8i/MWY5K+ktpjl+C2kdMs+5QWa04LBlva&#10;GCpvx7tVcO6u+tBgYW7xZ7vHb+frYnNWajTs13MQkfr4H/5r77SC6ewDfs+k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RUf8MAAADcAAAADwAAAAAAAAAAAAAAAACf&#10;AgAAZHJzL2Rvd25yZXYueG1sUEsFBgAAAAAEAAQA9wAAAI8DAAAAAA==&#10;">
                        <v:imagedata r:id="rId47" o:title="walkman"/>
                        <v:path arrowok="t"/>
                      </v:shape>
                      <v:shape id="テキスト ボックス 313" o:spid="_x0000_s1077" type="#_x0000_t202" style="position:absolute;width:1000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音楽を聴く（歌を歌う）</w:t>
                              </w:r>
                            </w:p>
                          </w:txbxContent>
                        </v:textbox>
                      </v:shape>
                    </v:group>
                    <v:group id="グループ化 387" o:spid="_x0000_s1078" style="position:absolute;top:13144;width:10001;height:8192" coordsize="10001,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図 293" o:spid="_x0000_s1079" type="#_x0000_t75" style="position:absolute;left:2095;top:2857;width:609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fnFAAAA3AAAAA8AAABkcnMvZG93bnJldi54bWxEj91qwkAUhO8LfYflFHpXN1pQm2YVLQgW&#10;hOJPen2aPSbB7Nmwu5r49m5B8HKYmW+YbN6bRlzI+dqyguEgAUFcWF1zqeCwX71NQfiArLGxTAqu&#10;5GE+e37KMNW24y1ddqEUEcI+RQVVCG0qpS8qMugHtiWO3tE6gyFKV0rtsItw08hRkoylwZrjQoUt&#10;fVVUnHZno4C2v0M3+Tl0OX+vz/Rn82W5WSn1+tIvPkEE6sMjfG+vtYLRxzv8n4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n5xQAAANwAAAAPAAAAAAAAAAAAAAAA&#10;AJ8CAABkcnMvZG93bnJldi54bWxQSwUGAAAAAAQABAD3AAAAkQMAAAAA&#10;">
                        <v:imagedata r:id="rId48" o:title="friends_girl"/>
                        <v:path arrowok="t"/>
                      </v:shape>
                      <v:shape id="テキスト ボックス 314" o:spid="_x0000_s1080" type="#_x0000_t202" style="position:absolute;width:1000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他の人と話す</w:t>
                              </w:r>
                            </w:p>
                          </w:txbxContent>
                        </v:textbox>
                      </v:shape>
                    </v:group>
                    <v:group id="グループ化 395" o:spid="_x0000_s1081" style="position:absolute;left:52101;top:11811;width:8001;height:7537" coordsize="8001,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図 296" o:spid="_x0000_s1082" type="#_x0000_t75" style="position:absolute;left:1143;width:457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kbzDAAAA3AAAAA8AAABkcnMvZG93bnJldi54bWxEj82KwjAUhfeC7xCu4EY0VVG0GkUEwY0L&#10;OwNur821LTY3pYm2+vRGGJjl4fx8nPW2NaV4Uu0KywrGowgEcWp1wZmC35/DcAHCeWSNpWVS8CIH&#10;2023s8ZY24bP9Ex8JsIIuxgV5N5XsZQuzcmgG9mKOHg3Wxv0QdaZ1DU2YdyUchJFc2mw4EDIsaJ9&#10;Tuk9eZjAvc/kIVnexqf3rqmm+nW5zgYXpfq9drcC4an1/+G/9lErmCzn8D0TjoDc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yRvMMAAADcAAAADwAAAAAAAAAAAAAAAACf&#10;AgAAZHJzL2Rvd25yZXYueG1sUEsFBgAAAAAEAAQA9wAAAI8DAAAAAA==&#10;">
                        <v:imagedata r:id="rId49" o:title="reading_boy"/>
                        <v:path arrowok="t"/>
                      </v:shape>
                      <v:shape id="テキスト ボックス 319" o:spid="_x0000_s1083" type="#_x0000_t202" style="position:absolute;top:4762;width:800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1058C6" w:rsidRPr="0079157A" w:rsidRDefault="001058C6" w:rsidP="0079157A">
                              <w:pPr>
                                <w:spacing w:line="0" w:lineRule="atLeast"/>
                                <w:rPr>
                                  <w:rFonts w:ascii="HG丸ｺﾞｼｯｸM-PRO" w:eastAsia="HG丸ｺﾞｼｯｸM-PRO" w:hAnsi="HG丸ｺﾞｼｯｸM-PRO" w:cs="Mangal"/>
                                  <w:sz w:val="20"/>
                                  <w:szCs w:val="22"/>
                                </w:rPr>
                              </w:pPr>
                              <w:r w:rsidRPr="0079157A">
                                <w:rPr>
                                  <w:rFonts w:ascii="HG丸ｺﾞｼｯｸM-PRO" w:eastAsia="HG丸ｺﾞｼｯｸM-PRO" w:hAnsi="HG丸ｺﾞｼｯｸM-PRO" w:cs="Mangal" w:hint="eastAsia"/>
                                  <w:sz w:val="20"/>
                                  <w:szCs w:val="22"/>
                                </w:rPr>
                                <w:t>本を読む</w:t>
                              </w:r>
                            </w:p>
                          </w:txbxContent>
                        </v:textbox>
                      </v:shape>
                    </v:group>
                    <v:group id="グループ化 397" o:spid="_x0000_s1084" style="position:absolute;left:47720;top:857;width:10001;height:7334" coordsize="10001,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テキスト ボックス 309" o:spid="_x0000_s1085" type="#_x0000_t202" style="position:absolute;top:3048;width:1000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33723D" w:rsidRDefault="001058C6" w:rsidP="0081588C">
                              <w:pPr>
                                <w:spacing w:line="0" w:lineRule="atLeast"/>
                                <w:jc w:val="center"/>
                                <w:rPr>
                                  <w:rFonts w:ascii="HG丸ｺﾞｼｯｸM-PRO" w:eastAsia="HG丸ｺﾞｼｯｸM-PRO" w:hAnsi="HG丸ｺﾞｼｯｸM-PRO" w:cs="Mangal" w:hint="eastAsia"/>
                                  <w:sz w:val="20"/>
                                  <w:szCs w:val="22"/>
                                </w:rPr>
                              </w:pPr>
                              <w:r w:rsidRPr="00467450">
                                <w:rPr>
                                  <w:rFonts w:ascii="HG丸ｺﾞｼｯｸM-PRO" w:eastAsia="HG丸ｺﾞｼｯｸM-PRO" w:hAnsi="HG丸ｺﾞｼｯｸM-PRO" w:cs="Mangal" w:hint="eastAsia"/>
                                  <w:sz w:val="20"/>
                                  <w:szCs w:val="22"/>
                                </w:rPr>
                                <w:t>ポケットに</w:t>
                              </w:r>
                            </w:p>
                            <w:p w:rsidR="001058C6" w:rsidRPr="007324F9" w:rsidRDefault="001058C6" w:rsidP="0081588C">
                              <w:pPr>
                                <w:spacing w:line="0" w:lineRule="atLeast"/>
                                <w:jc w:val="center"/>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手を入れる</w:t>
                              </w:r>
                            </w:p>
                          </w:txbxContent>
                        </v:textbox>
                      </v:shape>
                      <v:shape id="図 389" o:spid="_x0000_s1086" type="#_x0000_t75" style="position:absolute;left:3238;width:4286;height:323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cXwHEAAAA3AAAAA8AAABkcnMvZG93bnJldi54bWxEj0FrAjEUhO+F/ofwCt5qdiu0uhplURQP&#10;Fqn14PGxed0sbl6WJOr67xuh0OMwM98ws0VvW3ElHxrHCvJhBoK4crrhWsHxe/06BhEissbWMSm4&#10;U4DF/PlphoV2N/6i6yHWIkE4FKjAxNgVUobKkMUwdB1x8n6ctxiT9LXUHm8Jblv5lmXv0mLDacFg&#10;R0tD1flwsQrO9afxd8LVxW2aj+XuJMt9LpUavPTlFESkPv6H/9pbrWA0nsDj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cXwHEAAAA3AAAAA8AAAAAAAAAAAAAAAAA&#10;nwIAAGRycy9kb3ducmV2LnhtbFBLBQYAAAAABAAEAPcAAACQAwAAAAA=&#10;">
                        <v:imagedata r:id="rId50" o:title="134ポケットに手を入れて缶コーヒーを飲むビジネスマン「とびぃ」" croptop="40735f" cropbottom="5407f" cropleft=".125"/>
                        <v:path arrowok="t"/>
                      </v:shape>
                    </v:group>
                    <v:group id="グループ化 392" o:spid="_x0000_s1087" style="position:absolute;left:24288;top:1047;width:10131;height:8655" coordsize="10130,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テキスト ボックス 315" o:spid="_x0000_s1088" type="#_x0000_t202" style="position:absolute;left:388;top:5905;width:9742;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1058C6" w:rsidRPr="007324F9" w:rsidRDefault="001058C6" w:rsidP="003652A9">
                              <w:pPr>
                                <w:spacing w:line="0" w:lineRule="atLeast"/>
                                <w:rPr>
                                  <w:rFonts w:ascii="HG丸ｺﾞｼｯｸM-PRO" w:eastAsia="HG丸ｺﾞｼｯｸM-PRO" w:hAnsi="HG丸ｺﾞｼｯｸM-PRO" w:cs="Mangal"/>
                                  <w:sz w:val="24"/>
                                  <w:szCs w:val="22"/>
                                </w:rPr>
                              </w:pPr>
                              <w:r w:rsidRPr="00467450">
                                <w:rPr>
                                  <w:rFonts w:ascii="HG丸ｺﾞｼｯｸM-PRO" w:eastAsia="HG丸ｺﾞｼｯｸM-PRO" w:hAnsi="HG丸ｺﾞｼｯｸM-PRO" w:cs="Mangal" w:hint="eastAsia"/>
                                  <w:sz w:val="20"/>
                                  <w:szCs w:val="22"/>
                                </w:rPr>
                                <w:t>暗算をする</w:t>
                              </w:r>
                            </w:p>
                          </w:txbxContent>
                        </v:textbox>
                      </v:shape>
                      <v:shape id="図 390" o:spid="_x0000_s1089" type="#_x0000_t75" style="position:absolute;width:8191;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FWLFAAAA3AAAAA8AAABkcnMvZG93bnJldi54bWxET11rwjAUfR/sP4Qr+DJmWoWxVaNIQRBB&#10;xlQme7trrk1dc1OaWKu/fnkY7PFwvmeL3taio9ZXjhWkowQEceF0xaWCw371/ArCB2SNtWNScCMP&#10;i/njwwwz7a78Qd0ulCKGsM9QgQmhyaT0hSGLfuQa4sidXGsxRNiWUrd4jeG2luMkeZEWK44NBhvK&#10;DRU/u4tV8JlvzFf3lDaT7707H7fH++bwfldqOOiXUxCB+vAv/nOvtYLJW5wfz8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BVixQAAANwAAAAPAAAAAAAAAAAAAAAA&#10;AJ8CAABkcnMvZG93bnJldi54bWxQSwUGAAAAAAQABAD3AAAAkQMAAAAA&#10;">
                        <v:imagedata r:id="rId51" o:title="job_suugakusya" cropbottom="20266f"/>
                        <v:path arrowok="t"/>
                      </v:shape>
                    </v:group>
                    <v:group id="グループ化 393" o:spid="_x0000_s1090" style="position:absolute;left:40767;top:2476;width:13708;height:10192" coordsize="13708,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テキスト ボックス 304" o:spid="_x0000_s1091" type="#_x0000_t202" style="position:absolute;top:5905;width:1370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1058C6" w:rsidRDefault="001058C6" w:rsidP="003652A9">
                              <w:pPr>
                                <w:tabs>
                                  <w:tab w:val="left" w:pos="7392"/>
                                </w:tabs>
                                <w:spacing w:line="0" w:lineRule="atLeast"/>
                                <w:jc w:val="center"/>
                                <w:rPr>
                                  <w:rFonts w:ascii="HG丸ｺﾞｼｯｸM-PRO" w:eastAsia="HG丸ｺﾞｼｯｸM-PRO" w:hAnsi="HG丸ｺﾞｼｯｸM-PRO" w:cs="Mangal"/>
                                  <w:sz w:val="20"/>
                                  <w:szCs w:val="22"/>
                                </w:rPr>
                              </w:pPr>
                              <w:r w:rsidRPr="00467450">
                                <w:rPr>
                                  <w:rFonts w:ascii="HG丸ｺﾞｼｯｸM-PRO" w:eastAsia="HG丸ｺﾞｼｯｸM-PRO" w:hAnsi="HG丸ｺﾞｼｯｸM-PRO" w:cs="Mangal" w:hint="eastAsia"/>
                                  <w:sz w:val="20"/>
                                  <w:szCs w:val="22"/>
                                </w:rPr>
                                <w:t>座る</w:t>
                              </w:r>
                            </w:p>
                            <w:p w:rsidR="001058C6" w:rsidRDefault="001058C6" w:rsidP="003652A9">
                              <w:pPr>
                                <w:tabs>
                                  <w:tab w:val="left" w:pos="7392"/>
                                </w:tabs>
                                <w:spacing w:line="0" w:lineRule="atLeast"/>
                                <w:jc w:val="center"/>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0"/>
                                  <w:szCs w:val="22"/>
                                </w:rPr>
                                <w:t>（椅子やその場で</w:t>
                              </w:r>
                              <w:r w:rsidRPr="00467450">
                                <w:rPr>
                                  <w:rFonts w:ascii="HG丸ｺﾞｼｯｸM-PRO" w:eastAsia="HG丸ｺﾞｼｯｸM-PRO" w:hAnsi="HG丸ｺﾞｼｯｸM-PRO" w:cs="Mangal" w:hint="eastAsia"/>
                                  <w:sz w:val="20"/>
                                  <w:szCs w:val="22"/>
                                </w:rPr>
                                <w:t>）</w:t>
                              </w:r>
                            </w:p>
                            <w:p w:rsidR="001058C6" w:rsidRPr="007324F9" w:rsidRDefault="001058C6" w:rsidP="003652A9">
                              <w:pPr>
                                <w:spacing w:line="0" w:lineRule="atLeast"/>
                                <w:jc w:val="center"/>
                                <w:rPr>
                                  <w:rFonts w:ascii="HG丸ｺﾞｼｯｸM-PRO" w:eastAsia="HG丸ｺﾞｼｯｸM-PRO" w:hAnsi="HG丸ｺﾞｼｯｸM-PRO" w:cs="Mangal"/>
                                  <w:sz w:val="24"/>
                                  <w:szCs w:val="22"/>
                                </w:rPr>
                              </w:pPr>
                            </w:p>
                          </w:txbxContent>
                        </v:textbox>
                      </v:shape>
                      <v:shape id="図 391" o:spid="_x0000_s1092" type="#_x0000_t75" style="position:absolute;left:666;width:5239;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m/FAAAA3AAAAA8AAABkcnMvZG93bnJldi54bWxEj0uLwkAQhO8L/oehhb2ITrKCaHQUWVZ8&#10;4MUXeGwybRLM9ITMqNFfv7Mg7LGoqq+oyawxpbhT7QrLCuJeBII4tbrgTMHxsOgOQTiPrLG0TAqe&#10;5GA2bX1MMNH2wTu6730mAoRdggpy76tESpfmZND1bEUcvIutDfog60zqGh8Bbkr5FUUDabDgsJBj&#10;Rd85pdf9zSjIqu2al/Yn7pzodV5Em3Q5oK1Sn+1mPgbhqfH/4Xd7pRX0RzH8nQlH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P5vxQAAANwAAAAPAAAAAAAAAAAAAAAA&#10;AJ8CAABkcnMvZG93bnJldi54bWxQSwUGAAAAAAQABAD3AAAAkQMAAAAA&#10;">
                        <v:imagedata r:id="rId52" o:title="chair_girl"/>
                        <v:path arrowok="t"/>
                      </v:shape>
                    </v:group>
                    <v:shape id="図 398" o:spid="_x0000_s1093" type="#_x0000_t75" style="position:absolute;left:22860;top:12668;width:9525;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v2++AAAA3AAAAA8AAABkcnMvZG93bnJldi54bWxET8kKwjAQvQv+QxjBm6YquFSjiCLoSVxA&#10;vA3N2BabSWmirX9vDoLHx9sXq8YU4k2Vyy0rGPQjEMSJ1TmnCq6XXW8KwnlkjYVlUvAhB6tlu7XA&#10;WNuaT/Q++1SEEHYxKsi8L2MpXZKRQde3JXHgHrYy6AOsUqkrrEO4KeQwisbSYM6hIcOSNhklz/PL&#10;KDheeeDrU/HYzibrUj75Po5uB6W6nWY9B+Gp8X/xz73XCkazsDacCUd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DJv2++AAAA3AAAAA8AAAAAAAAAAAAAAAAAnwIAAGRy&#10;cy9kb3ducmV2LnhtbFBLBQYAAAAABAAEAPcAAACKAwAAAAA=&#10;">
                      <v:imagedata r:id="rId53" o:title="genjitsu_touhi"/>
                      <v:path arrowok="t"/>
                    </v:shape>
                  </v:group>
                </v:group>
              </v:group>
            </w:pict>
          </mc:Fallback>
        </mc:AlternateContent>
      </w: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3652A9" w:rsidRDefault="003652A9" w:rsidP="006F111E">
      <w:pPr>
        <w:tabs>
          <w:tab w:val="left" w:pos="7392"/>
        </w:tabs>
        <w:spacing w:line="0" w:lineRule="atLeast"/>
        <w:rPr>
          <w:rFonts w:ascii="HG丸ｺﾞｼｯｸM-PRO" w:eastAsia="HG丸ｺﾞｼｯｸM-PRO" w:hAnsi="HG丸ｺﾞｼｯｸM-PRO" w:cs="Mangal"/>
          <w:sz w:val="24"/>
          <w:szCs w:val="22"/>
        </w:rPr>
      </w:pPr>
    </w:p>
    <w:p w:rsidR="006F111E" w:rsidRDefault="006F111E" w:rsidP="006F111E">
      <w:pPr>
        <w:tabs>
          <w:tab w:val="left" w:pos="7392"/>
        </w:tabs>
        <w:spacing w:line="0" w:lineRule="atLeast"/>
        <w:rPr>
          <w:rFonts w:ascii="HG丸ｺﾞｼｯｸM-PRO" w:eastAsia="HG丸ｺﾞｼｯｸM-PRO" w:hAnsi="HG丸ｺﾞｼｯｸM-PRO" w:cs="Mangal"/>
          <w:sz w:val="24"/>
          <w:szCs w:val="22"/>
        </w:rPr>
      </w:pPr>
    </w:p>
    <w:p w:rsidR="00F549F1" w:rsidRDefault="00F549F1" w:rsidP="006F111E">
      <w:pPr>
        <w:tabs>
          <w:tab w:val="left" w:pos="7392"/>
        </w:tabs>
        <w:spacing w:line="0" w:lineRule="atLeast"/>
        <w:rPr>
          <w:rFonts w:ascii="HG丸ｺﾞｼｯｸM-PRO" w:eastAsia="HG丸ｺﾞｼｯｸM-PRO" w:hAnsi="HG丸ｺﾞｼｯｸM-PRO" w:cs="Mangal"/>
          <w:sz w:val="24"/>
          <w:szCs w:val="22"/>
        </w:rPr>
      </w:pPr>
    </w:p>
    <w:p w:rsidR="00F549F1" w:rsidRDefault="00F549F1" w:rsidP="006F111E">
      <w:pPr>
        <w:tabs>
          <w:tab w:val="left" w:pos="7392"/>
        </w:tabs>
        <w:spacing w:line="0" w:lineRule="atLeast"/>
        <w:rPr>
          <w:rFonts w:ascii="HG丸ｺﾞｼｯｸM-PRO" w:eastAsia="HG丸ｺﾞｼｯｸM-PRO" w:hAnsi="HG丸ｺﾞｼｯｸM-PRO" w:cs="Mangal"/>
          <w:sz w:val="24"/>
          <w:szCs w:val="22"/>
        </w:rPr>
      </w:pPr>
    </w:p>
    <w:p w:rsidR="00F549F1" w:rsidRDefault="00F549F1" w:rsidP="006F111E">
      <w:pPr>
        <w:tabs>
          <w:tab w:val="left" w:pos="7392"/>
        </w:tabs>
        <w:spacing w:line="0" w:lineRule="atLeast"/>
        <w:rPr>
          <w:rFonts w:ascii="HG丸ｺﾞｼｯｸM-PRO" w:eastAsia="HG丸ｺﾞｼｯｸM-PRO" w:hAnsi="HG丸ｺﾞｼｯｸM-PRO" w:cs="Mangal"/>
          <w:sz w:val="24"/>
          <w:szCs w:val="22"/>
        </w:rPr>
      </w:pPr>
      <w:bookmarkStart w:id="0" w:name="_GoBack"/>
      <w:bookmarkEnd w:id="0"/>
    </w:p>
    <w:p w:rsidR="00BC4D5D" w:rsidRDefault="004D25E0" w:rsidP="00437F9C">
      <w:pPr>
        <w:spacing w:line="0" w:lineRule="atLeast"/>
        <w:rPr>
          <w:rFonts w:ascii="HG丸ｺﾞｼｯｸM-PRO" w:eastAsia="HG丸ｺﾞｼｯｸM-PRO" w:hAnsi="HG丸ｺﾞｼｯｸM-PRO" w:cs="Mangal"/>
          <w:sz w:val="24"/>
          <w:szCs w:val="22"/>
        </w:rPr>
      </w:pPr>
      <w:r w:rsidRPr="00F549F1">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686912" behindDoc="0" locked="0" layoutInCell="1" allowOverlap="1" wp14:anchorId="3F3F5C19" wp14:editId="7CBD1268">
                <wp:simplePos x="0" y="0"/>
                <wp:positionH relativeFrom="column">
                  <wp:posOffset>-127635</wp:posOffset>
                </wp:positionH>
                <wp:positionV relativeFrom="paragraph">
                  <wp:posOffset>174625</wp:posOffset>
                </wp:positionV>
                <wp:extent cx="6000750" cy="7524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52475"/>
                        </a:xfrm>
                        <a:prstGeom prst="rect">
                          <a:avLst/>
                        </a:prstGeom>
                        <a:noFill/>
                        <a:ln w="9525">
                          <a:noFill/>
                          <a:miter lim="800000"/>
                          <a:headEnd/>
                          <a:tailEnd/>
                        </a:ln>
                      </wps:spPr>
                      <wps:txbx>
                        <w:txbxContent>
                          <w:p w:rsidR="001058C6" w:rsidRDefault="001058C6" w:rsidP="006632AD">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みなさんはいかがですか？？</w:t>
                            </w:r>
                          </w:p>
                          <w:p w:rsidR="001058C6" w:rsidRPr="00FA67DC" w:rsidRDefault="001058C6" w:rsidP="006632AD">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色々な技があると思いますが、まずは自分の体の小さなサインに気づくことが、相手を傷つけることを減らしていく第一歩になるのかもしれませんね。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0.05pt;margin-top:13.75pt;width:472.5pt;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" filled="f" stroked="f">
                <v:textbox>
                  <w:txbxContent>
                    <w:p w:rsidR="001058C6" w:rsidRDefault="001058C6" w:rsidP="006632AD">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みなさんはいかがですか？？</w:t>
                      </w:r>
                    </w:p>
                    <w:p w:rsidR="001058C6" w:rsidRPr="00FA67DC" w:rsidRDefault="001058C6" w:rsidP="006632AD">
                      <w:pPr>
                        <w:spacing w:line="0" w:lineRule="atLeast"/>
                        <w:ind w:firstLineChars="100" w:firstLine="244"/>
                        <w:rPr>
                          <w:rFonts w:ascii="HG丸ｺﾞｼｯｸM-PRO" w:eastAsia="HG丸ｺﾞｼｯｸM-PRO" w:hAnsi="HG丸ｺﾞｼｯｸM-PRO" w:cs="Mangal"/>
                          <w:sz w:val="24"/>
                          <w:szCs w:val="22"/>
                        </w:rPr>
                      </w:pPr>
                      <w:r>
                        <w:rPr>
                          <w:rFonts w:ascii="HG丸ｺﾞｼｯｸM-PRO" w:eastAsia="HG丸ｺﾞｼｯｸM-PRO" w:hAnsi="HG丸ｺﾞｼｯｸM-PRO" w:cs="Mangal" w:hint="eastAsia"/>
                          <w:sz w:val="24"/>
                          <w:szCs w:val="22"/>
                        </w:rPr>
                        <w:t>色々な技があると思いますが、まずは自分の体の小さなサインに気づくことが、相手を傷つけることを減らしていく第一歩になるのかもしれませんね。</w:t>
                      </w:r>
                    </w:p>
                  </w:txbxContent>
                </v:textbox>
              </v:shape>
            </w:pict>
          </mc:Fallback>
        </mc:AlternateContent>
      </w:r>
    </w:p>
    <w:p w:rsidR="004D25E0" w:rsidRDefault="004D25E0" w:rsidP="00E71F61">
      <w:pPr>
        <w:spacing w:line="0" w:lineRule="atLeast"/>
        <w:rPr>
          <w:rFonts w:ascii="HG丸ｺﾞｼｯｸM-PRO" w:eastAsia="HG丸ｺﾞｼｯｸM-PRO" w:hAnsi="HG丸ｺﾞｼｯｸM-PRO" w:cs="Mangal"/>
          <w:sz w:val="24"/>
          <w:szCs w:val="22"/>
        </w:rPr>
      </w:pPr>
    </w:p>
    <w:p w:rsidR="004D25E0" w:rsidRDefault="004D25E0" w:rsidP="00E71F61">
      <w:pPr>
        <w:spacing w:line="0" w:lineRule="atLeast"/>
        <w:rPr>
          <w:rFonts w:ascii="HG丸ｺﾞｼｯｸM-PRO" w:eastAsia="HG丸ｺﾞｼｯｸM-PRO" w:hAnsi="HG丸ｺﾞｼｯｸM-PRO" w:cs="Mangal"/>
          <w:sz w:val="24"/>
          <w:szCs w:val="22"/>
        </w:rPr>
      </w:pPr>
    </w:p>
    <w:p w:rsidR="00AB76A4" w:rsidRPr="00E71F61" w:rsidRDefault="004334F4" w:rsidP="00E71F61">
      <w:pPr>
        <w:spacing w:line="0" w:lineRule="atLeast"/>
        <w:rPr>
          <w:rFonts w:ascii="HG丸ｺﾞｼｯｸM-PRO" w:eastAsia="HG丸ｺﾞｼｯｸM-PRO" w:hAnsi="HG丸ｺﾞｼｯｸM-PRO" w:cs="Mangal"/>
          <w:sz w:val="24"/>
          <w:szCs w:val="22"/>
        </w:rPr>
      </w:pPr>
      <w:r w:rsidRPr="00EA586A">
        <w:rPr>
          <w:rFonts w:ascii="HG丸ｺﾞｼｯｸM-PRO" w:eastAsia="HG丸ｺﾞｼｯｸM-PRO" w:hAnsi="HG丸ｺﾞｼｯｸM-PRO" w:cs="Mangal"/>
          <w:noProof/>
          <w:sz w:val="24"/>
          <w:szCs w:val="22"/>
        </w:rPr>
        <mc:AlternateContent>
          <mc:Choice Requires="wps">
            <w:drawing>
              <wp:anchor distT="0" distB="0" distL="114300" distR="114300" simplePos="0" relativeHeight="251671552" behindDoc="0" locked="0" layoutInCell="1" allowOverlap="1" wp14:anchorId="6660D7F5" wp14:editId="2C49BF2D">
                <wp:simplePos x="0" y="0"/>
                <wp:positionH relativeFrom="column">
                  <wp:posOffset>4003675</wp:posOffset>
                </wp:positionH>
                <wp:positionV relativeFrom="paragraph">
                  <wp:posOffset>313055</wp:posOffset>
                </wp:positionV>
                <wp:extent cx="1914525" cy="1403985"/>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solidFill>
                          <a:srgbClr val="FFFFFF"/>
                        </a:solidFill>
                        <a:ln w="9525">
                          <a:noFill/>
                          <a:miter lim="800000"/>
                          <a:headEnd/>
                          <a:tailEnd/>
                        </a:ln>
                      </wps:spPr>
                      <wps:txbx>
                        <w:txbxContent>
                          <w:p w:rsidR="001058C6" w:rsidRPr="00EA586A" w:rsidRDefault="001058C6">
                            <w:pPr>
                              <w:rPr>
                                <w:rFonts w:ascii="HG丸ｺﾞｼｯｸM-PRO" w:eastAsia="HG丸ｺﾞｼｯｸM-PRO" w:hAnsi="HG丸ｺﾞｼｯｸM-PRO"/>
                              </w:rPr>
                            </w:pPr>
                            <w:r w:rsidRPr="00EA586A">
                              <w:rPr>
                                <w:rFonts w:ascii="HG丸ｺﾞｼｯｸM-PRO" w:eastAsia="HG丸ｺﾞｼｯｸM-PRO" w:hAnsi="HG丸ｺﾞｼｯｸM-PRO" w:hint="eastAsia"/>
                              </w:rPr>
                              <w:t>文責：</w:t>
                            </w:r>
                            <w:r>
                              <w:rPr>
                                <w:rFonts w:ascii="HG丸ｺﾞｼｯｸM-PRO" w:eastAsia="HG丸ｺﾞｼｯｸM-PRO" w:hAnsi="HG丸ｺﾞｼｯｸM-PRO" w:hint="eastAsia"/>
                              </w:rPr>
                              <w:t>SSW</w:t>
                            </w:r>
                            <w:r w:rsidRPr="00EA586A">
                              <w:rPr>
                                <w:rFonts w:ascii="HG丸ｺﾞｼｯｸM-PRO" w:eastAsia="HG丸ｺﾞｼｯｸM-PRO" w:hAnsi="HG丸ｺﾞｼｯｸM-PRO" w:hint="eastAsia"/>
                              </w:rPr>
                              <w:t>大久保　尚也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315.25pt;margin-top:24.65pt;width:150.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" stroked="f">
                <v:textbox style="mso-fit-shape-to-text:t">
                  <w:txbxContent>
                    <w:p w:rsidR="001058C6" w:rsidRPr="00EA586A" w:rsidRDefault="001058C6">
                      <w:pPr>
                        <w:rPr>
                          <w:rFonts w:ascii="HG丸ｺﾞｼｯｸM-PRO" w:eastAsia="HG丸ｺﾞｼｯｸM-PRO" w:hAnsi="HG丸ｺﾞｼｯｸM-PRO"/>
                        </w:rPr>
                      </w:pPr>
                      <w:r w:rsidRPr="00EA586A">
                        <w:rPr>
                          <w:rFonts w:ascii="HG丸ｺﾞｼｯｸM-PRO" w:eastAsia="HG丸ｺﾞｼｯｸM-PRO" w:hAnsi="HG丸ｺﾞｼｯｸM-PRO" w:hint="eastAsia"/>
                        </w:rPr>
                        <w:t>文責：</w:t>
                      </w:r>
                      <w:r>
                        <w:rPr>
                          <w:rFonts w:ascii="HG丸ｺﾞｼｯｸM-PRO" w:eastAsia="HG丸ｺﾞｼｯｸM-PRO" w:hAnsi="HG丸ｺﾞｼｯｸM-PRO" w:hint="eastAsia"/>
                        </w:rPr>
                        <w:t>SSW</w:t>
                      </w:r>
                      <w:r w:rsidRPr="00EA586A">
                        <w:rPr>
                          <w:rFonts w:ascii="HG丸ｺﾞｼｯｸM-PRO" w:eastAsia="HG丸ｺﾞｼｯｸM-PRO" w:hAnsi="HG丸ｺﾞｼｯｸM-PRO" w:hint="eastAsia"/>
                        </w:rPr>
                        <w:t>大久保　尚也</w:t>
                      </w:r>
                    </w:p>
                  </w:txbxContent>
                </v:textbox>
              </v:shape>
            </w:pict>
          </mc:Fallback>
        </mc:AlternateContent>
      </w:r>
    </w:p>
    <w:p w:rsidR="00651062" w:rsidRPr="00A8613E" w:rsidRDefault="00F80A1C" w:rsidP="00CD35D4">
      <w:pPr>
        <w:ind w:firstLineChars="600" w:firstLine="1343"/>
        <w:jc w:val="left"/>
        <w:rPr>
          <w:rFonts w:ascii="HG丸ｺﾞｼｯｸM-PRO" w:eastAsia="HG丸ｺﾞｼｯｸM-PRO" w:hAnsi="HG丸ｺﾞｼｯｸM-PRO"/>
          <w:szCs w:val="22"/>
          <w:bdr w:val="single" w:sz="4" w:space="0" w:color="auto"/>
        </w:rPr>
      </w:pPr>
      <w:r>
        <w:rPr>
          <w:noProof/>
        </w:rPr>
        <w:lastRenderedPageBreak/>
        <w:drawing>
          <wp:anchor distT="0" distB="0" distL="114300" distR="114300" simplePos="0" relativeHeight="251770880" behindDoc="0" locked="0" layoutInCell="1" allowOverlap="1" wp14:anchorId="6D4E01EF" wp14:editId="64AD142D">
            <wp:simplePos x="0" y="0"/>
            <wp:positionH relativeFrom="column">
              <wp:posOffset>4868162</wp:posOffset>
            </wp:positionH>
            <wp:positionV relativeFrom="paragraph">
              <wp:posOffset>-305441</wp:posOffset>
            </wp:positionV>
            <wp:extent cx="822892" cy="591806"/>
            <wp:effectExtent l="76200" t="95250" r="73025" b="94615"/>
            <wp:wrapNone/>
            <wp:docPr id="403" name="図 403" descr="\\Rdb-sv\共有\教育部\幼保学校課\02_学校教育係\SSW\イラスト\にじいろ通信用\lgi01a20140909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b-sv\共有\教育部\幼保学校課\02_学校教育係\SSW\イラスト\にじいろ通信用\lgi01a2014090902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811553">
                      <a:off x="0" y="0"/>
                      <a:ext cx="822892" cy="591806"/>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D4">
        <w:rPr>
          <w:rFonts w:ascii="HG丸ｺﾞｼｯｸM-PRO" w:eastAsia="HG丸ｺﾞｼｯｸM-PRO" w:hAnsi="HG丸ｺﾞｼｯｸM-PRO"/>
          <w:noProof/>
          <w:szCs w:val="22"/>
          <w:bdr w:val="single" w:sz="4" w:space="0" w:color="auto"/>
        </w:rPr>
        <w:drawing>
          <wp:anchor distT="0" distB="0" distL="114300" distR="114300" simplePos="0" relativeHeight="251681792" behindDoc="0" locked="0" layoutInCell="1" allowOverlap="1" wp14:anchorId="42D5FA57" wp14:editId="25F1AF87">
            <wp:simplePos x="0" y="0"/>
            <wp:positionH relativeFrom="column">
              <wp:posOffset>-432435</wp:posOffset>
            </wp:positionH>
            <wp:positionV relativeFrom="paragraph">
              <wp:posOffset>-165100</wp:posOffset>
            </wp:positionV>
            <wp:extent cx="1198335" cy="1247775"/>
            <wp:effectExtent l="0" t="0" r="1905" b="0"/>
            <wp:wrapNone/>
            <wp:docPr id="16" name="図 16" descr="\\Rdb-sv\共有\教育部\幼保学校課\02_学校教育係\SSW\イラスト\にじいろ通信用\10moji-509x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b-sv\共有\教育部\幼保学校課\02_学校教育係\SSW\イラスト\にじいろ通信用\10moji-509x53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83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CD" w:rsidRPr="00A8613E">
        <w:rPr>
          <w:rFonts w:ascii="HG丸ｺﾞｼｯｸM-PRO" w:eastAsia="HG丸ｺﾞｼｯｸM-PRO" w:hAnsi="HG丸ｺﾞｼｯｸM-PRO" w:hint="eastAsia"/>
          <w:szCs w:val="22"/>
          <w:bdr w:val="single" w:sz="4" w:space="0" w:color="auto"/>
        </w:rPr>
        <w:t xml:space="preserve">主な学校巡回予定　</w:t>
      </w:r>
    </w:p>
    <w:p w:rsidR="002C04CD" w:rsidRPr="00A8613E" w:rsidRDefault="00651062" w:rsidP="002D0468">
      <w:pPr>
        <w:ind w:firstLineChars="600" w:firstLine="1343"/>
        <w:jc w:val="left"/>
        <w:rPr>
          <w:rFonts w:ascii="HG丸ｺﾞｼｯｸM-PRO" w:eastAsia="HG丸ｺﾞｼｯｸM-PRO" w:hAnsi="HG丸ｺﾞｼｯｸM-PRO"/>
          <w:szCs w:val="22"/>
          <w:bdr w:val="single" w:sz="4" w:space="0" w:color="auto"/>
        </w:rPr>
      </w:pPr>
      <w:r w:rsidRPr="00A8613E">
        <w:rPr>
          <w:rFonts w:ascii="HG丸ｺﾞｼｯｸM-PRO" w:eastAsia="HG丸ｺﾞｼｯｸM-PRO" w:hAnsi="HG丸ｺﾞｼｯｸM-PRO" w:hint="eastAsia"/>
          <w:szCs w:val="21"/>
        </w:rPr>
        <w:t>勤務予定日：＊…五十嵐　♪…大久保</w:t>
      </w:r>
      <w:r w:rsidR="002C04CD" w:rsidRPr="00A8613E">
        <w:rPr>
          <w:rFonts w:ascii="HG丸ｺﾞｼｯｸM-PRO" w:eastAsia="HG丸ｺﾞｼｯｸM-PRO" w:hAnsi="HG丸ｺﾞｼｯｸM-PRO" w:hint="eastAsia"/>
          <w:szCs w:val="21"/>
        </w:rPr>
        <w:t xml:space="preserve">　</w:t>
      </w:r>
      <w:r w:rsidR="005B7BC6" w:rsidRPr="00A8613E">
        <w:rPr>
          <w:rFonts w:ascii="HG丸ｺﾞｼｯｸM-PRO" w:eastAsia="HG丸ｺﾞｼｯｸM-PRO" w:hAnsi="HG丸ｺﾞｼｯｸM-PRO" w:hint="eastAsia"/>
          <w:szCs w:val="21"/>
        </w:rPr>
        <w:t xml:space="preserve">　※外出…他施設、家庭訪問等</w:t>
      </w:r>
    </w:p>
    <w:p w:rsidR="002C04CD" w:rsidRPr="00A8613E" w:rsidRDefault="00651062" w:rsidP="002D0468">
      <w:pPr>
        <w:tabs>
          <w:tab w:val="center" w:pos="4357"/>
        </w:tabs>
        <w:ind w:firstLineChars="600" w:firstLine="1343"/>
        <w:jc w:val="left"/>
        <w:rPr>
          <w:rFonts w:ascii="HG丸ｺﾞｼｯｸM-PRO" w:eastAsia="HG丸ｺﾞｼｯｸM-PRO" w:hAnsi="HG丸ｺﾞｼｯｸM-PRO"/>
          <w:szCs w:val="21"/>
        </w:rPr>
      </w:pPr>
      <w:r w:rsidRPr="00A8613E">
        <w:rPr>
          <w:rFonts w:ascii="HG丸ｺﾞｼｯｸM-PRO" w:eastAsia="HG丸ｺﾞｼｯｸM-PRO" w:hAnsi="HG丸ｺﾞｼｯｸM-PRO" w:hint="eastAsia"/>
          <w:kern w:val="0"/>
          <w:szCs w:val="21"/>
        </w:rPr>
        <w:t>時　間　帯</w:t>
      </w:r>
      <w:r w:rsidR="002C04CD" w:rsidRPr="00A8613E">
        <w:rPr>
          <w:rFonts w:ascii="HG丸ｺﾞｼｯｸM-PRO" w:eastAsia="HG丸ｺﾞｼｯｸM-PRO" w:hAnsi="HG丸ｺﾞｼｯｸM-PRO" w:hint="eastAsia"/>
          <w:szCs w:val="21"/>
        </w:rPr>
        <w:t xml:space="preserve">：　</w:t>
      </w:r>
      <w:r w:rsidR="002C04CD" w:rsidRPr="00A8613E">
        <w:rPr>
          <w:rFonts w:ascii="HG丸ｺﾞｼｯｸM-PRO" w:eastAsia="HG丸ｺﾞｼｯｸM-PRO" w:hAnsi="HG丸ｺﾞｼｯｸM-PRO" w:hint="eastAsia"/>
          <w:szCs w:val="21"/>
          <w:bdr w:val="single" w:sz="4" w:space="0" w:color="auto"/>
        </w:rPr>
        <w:t>午前</w:t>
      </w:r>
      <w:r w:rsidRPr="00A8613E">
        <w:rPr>
          <w:rFonts w:ascii="HG丸ｺﾞｼｯｸM-PRO" w:eastAsia="HG丸ｺﾞｼｯｸM-PRO" w:hAnsi="HG丸ｺﾞｼｯｸM-PRO" w:hint="eastAsia"/>
          <w:szCs w:val="21"/>
        </w:rPr>
        <w:t xml:space="preserve">　</w:t>
      </w:r>
      <w:r w:rsidR="002C04CD" w:rsidRPr="00A8613E">
        <w:rPr>
          <w:rFonts w:ascii="HG丸ｺﾞｼｯｸM-PRO" w:eastAsia="HG丸ｺﾞｼｯｸM-PRO" w:hAnsi="HG丸ｺﾞｼｯｸM-PRO" w:hint="eastAsia"/>
          <w:szCs w:val="21"/>
        </w:rPr>
        <w:t>／</w:t>
      </w:r>
      <w:r w:rsidR="00F31595">
        <w:rPr>
          <w:rFonts w:ascii="HG丸ｺﾞｼｯｸM-PRO" w:eastAsia="HG丸ｺﾞｼｯｸM-PRO" w:hAnsi="HG丸ｺﾞｼｯｸM-PRO" w:hint="eastAsia"/>
          <w:szCs w:val="21"/>
        </w:rPr>
        <w:t xml:space="preserve"> </w:t>
      </w:r>
      <w:r w:rsidR="002C04CD" w:rsidRPr="00A8613E">
        <w:rPr>
          <w:rFonts w:ascii="HG丸ｺﾞｼｯｸM-PRO" w:eastAsia="HG丸ｺﾞｼｯｸM-PRO" w:hAnsi="HG丸ｺﾞｼｯｸM-PRO" w:hint="eastAsia"/>
          <w:szCs w:val="21"/>
          <w:bdr w:val="single" w:sz="4" w:space="0" w:color="auto"/>
        </w:rPr>
        <w:t>午後</w:t>
      </w:r>
      <w:r w:rsidR="00E12A03" w:rsidRPr="00A8613E">
        <w:rPr>
          <w:rFonts w:ascii="HG丸ｺﾞｼｯｸM-PRO" w:eastAsia="HG丸ｺﾞｼｯｸM-PRO" w:hAnsi="HG丸ｺﾞｼｯｸM-PRO" w:hint="eastAsia"/>
          <w:szCs w:val="21"/>
        </w:rPr>
        <w:t>（時間帯は各園、各校調整いたします）</w:t>
      </w:r>
    </w:p>
    <w:tbl>
      <w:tblPr>
        <w:tblpPr w:leftFromText="142" w:rightFromText="142" w:vertAnchor="text" w:horzAnchor="margin" w:tblpXSpec="center" w:tblpY="252"/>
        <w:tblOverlap w:val="neve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412"/>
        <w:gridCol w:w="1422"/>
        <w:gridCol w:w="1419"/>
        <w:gridCol w:w="1425"/>
        <w:gridCol w:w="1414"/>
        <w:gridCol w:w="910"/>
      </w:tblGrid>
      <w:tr w:rsidR="00476974" w:rsidRPr="00A8613E" w:rsidTr="004B762E">
        <w:tc>
          <w:tcPr>
            <w:tcW w:w="990" w:type="dxa"/>
            <w:tcBorders>
              <w:bottom w:val="double" w:sz="4" w:space="0" w:color="auto"/>
            </w:tcBorders>
          </w:tcPr>
          <w:p w:rsidR="00476974" w:rsidRPr="00A8613E" w:rsidRDefault="00476974" w:rsidP="00A760F5">
            <w:pPr>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日</w:t>
            </w:r>
          </w:p>
        </w:tc>
        <w:tc>
          <w:tcPr>
            <w:tcW w:w="1412" w:type="dxa"/>
            <w:tcBorders>
              <w:bottom w:val="double" w:sz="4" w:space="0" w:color="auto"/>
            </w:tcBorders>
          </w:tcPr>
          <w:p w:rsidR="00476974" w:rsidRPr="00A8613E" w:rsidRDefault="00476974" w:rsidP="002D0468">
            <w:pPr>
              <w:ind w:rightChars="-30" w:right="-67"/>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月</w:t>
            </w:r>
          </w:p>
        </w:tc>
        <w:tc>
          <w:tcPr>
            <w:tcW w:w="1422" w:type="dxa"/>
            <w:tcBorders>
              <w:bottom w:val="double" w:sz="4" w:space="0" w:color="auto"/>
            </w:tcBorders>
          </w:tcPr>
          <w:p w:rsidR="00476974" w:rsidRPr="00A8613E" w:rsidRDefault="00476974" w:rsidP="002D0468">
            <w:pPr>
              <w:ind w:rightChars="-30" w:right="-67"/>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火</w:t>
            </w:r>
          </w:p>
        </w:tc>
        <w:tc>
          <w:tcPr>
            <w:tcW w:w="1419" w:type="dxa"/>
            <w:tcBorders>
              <w:bottom w:val="double" w:sz="4" w:space="0" w:color="auto"/>
            </w:tcBorders>
          </w:tcPr>
          <w:p w:rsidR="00476974" w:rsidRPr="00A8613E" w:rsidRDefault="00476974" w:rsidP="002D0468">
            <w:pPr>
              <w:ind w:rightChars="-30" w:right="-67"/>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水</w:t>
            </w:r>
          </w:p>
        </w:tc>
        <w:tc>
          <w:tcPr>
            <w:tcW w:w="1425" w:type="dxa"/>
            <w:tcBorders>
              <w:bottom w:val="double" w:sz="4" w:space="0" w:color="auto"/>
            </w:tcBorders>
          </w:tcPr>
          <w:p w:rsidR="00476974" w:rsidRPr="00A8613E" w:rsidRDefault="00476974" w:rsidP="002D0468">
            <w:pPr>
              <w:ind w:rightChars="-30" w:right="-67"/>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木</w:t>
            </w:r>
          </w:p>
        </w:tc>
        <w:tc>
          <w:tcPr>
            <w:tcW w:w="1414" w:type="dxa"/>
            <w:tcBorders>
              <w:bottom w:val="double" w:sz="4" w:space="0" w:color="auto"/>
            </w:tcBorders>
          </w:tcPr>
          <w:p w:rsidR="00476974" w:rsidRPr="00A8613E" w:rsidRDefault="00476974" w:rsidP="002D0468">
            <w:pPr>
              <w:ind w:rightChars="-30" w:right="-67"/>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金</w:t>
            </w:r>
          </w:p>
        </w:tc>
        <w:tc>
          <w:tcPr>
            <w:tcW w:w="910" w:type="dxa"/>
            <w:tcBorders>
              <w:bottom w:val="double" w:sz="4" w:space="0" w:color="auto"/>
              <w:right w:val="single" w:sz="4" w:space="0" w:color="auto"/>
            </w:tcBorders>
          </w:tcPr>
          <w:p w:rsidR="00476974" w:rsidRPr="00A8613E" w:rsidRDefault="00476974" w:rsidP="00A760F5">
            <w:pPr>
              <w:jc w:val="cente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b/>
                <w:sz w:val="18"/>
                <w:szCs w:val="18"/>
              </w:rPr>
              <w:t>土</w:t>
            </w:r>
          </w:p>
        </w:tc>
      </w:tr>
      <w:tr w:rsidR="00EB0D79" w:rsidRPr="002F6164" w:rsidTr="004B762E">
        <w:trPr>
          <w:trHeight w:val="900"/>
        </w:trPr>
        <w:tc>
          <w:tcPr>
            <w:tcW w:w="990" w:type="dxa"/>
            <w:vMerge w:val="restart"/>
            <w:tcBorders>
              <w:top w:val="double" w:sz="4" w:space="0" w:color="auto"/>
            </w:tcBorders>
          </w:tcPr>
          <w:p w:rsidR="00EB0D79" w:rsidRPr="00A8613E" w:rsidRDefault="00EB0D79" w:rsidP="00EB0D79">
            <w:pPr>
              <w:rPr>
                <w:rFonts w:ascii="HG丸ｺﾞｼｯｸM-PRO" w:eastAsia="HG丸ｺﾞｼｯｸM-PRO" w:hAnsi="HG丸ｺﾞｼｯｸM-PRO"/>
                <w:sz w:val="18"/>
                <w:szCs w:val="18"/>
              </w:rPr>
            </w:pPr>
          </w:p>
        </w:tc>
        <w:tc>
          <w:tcPr>
            <w:tcW w:w="1412" w:type="dxa"/>
            <w:tcBorders>
              <w:top w:val="double" w:sz="4" w:space="0" w:color="auto"/>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594D53">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22" w:type="dxa"/>
            <w:tcBorders>
              <w:top w:val="double" w:sz="4" w:space="0" w:color="auto"/>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w:t>
            </w:r>
          </w:p>
          <w:p w:rsidR="00EB0D79" w:rsidRPr="00A8613E" w:rsidRDefault="00D84D41" w:rsidP="00EB0D7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岩根小</w:t>
            </w:r>
          </w:p>
        </w:tc>
        <w:tc>
          <w:tcPr>
            <w:tcW w:w="1419" w:type="dxa"/>
            <w:tcBorders>
              <w:top w:val="double" w:sz="4" w:space="0" w:color="auto"/>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3</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594D53">
              <w:rPr>
                <w:rFonts w:ascii="HG丸ｺﾞｼｯｸM-PRO" w:eastAsia="HG丸ｺﾞｼｯｸM-PRO" w:hAnsi="HG丸ｺﾞｼｯｸM-PRO" w:hint="eastAsia"/>
                <w:sz w:val="18"/>
                <w:szCs w:val="18"/>
              </w:rPr>
              <w:t>糠沢小</w:t>
            </w:r>
          </w:p>
        </w:tc>
        <w:tc>
          <w:tcPr>
            <w:tcW w:w="1425" w:type="dxa"/>
            <w:tcBorders>
              <w:top w:val="double" w:sz="4" w:space="0" w:color="auto"/>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4</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外出</w:t>
            </w:r>
          </w:p>
        </w:tc>
        <w:tc>
          <w:tcPr>
            <w:tcW w:w="1414" w:type="dxa"/>
            <w:tcBorders>
              <w:top w:val="double" w:sz="4" w:space="0" w:color="auto"/>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5</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910" w:type="dxa"/>
            <w:vMerge w:val="restart"/>
            <w:tcBorders>
              <w:right w:val="single" w:sz="4" w:space="0" w:color="auto"/>
            </w:tcBorders>
          </w:tcPr>
          <w:p w:rsidR="00EB0D79" w:rsidRPr="00EB0D79" w:rsidRDefault="004B762E" w:rsidP="00EB0D79">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6</w:t>
            </w:r>
          </w:p>
        </w:tc>
      </w:tr>
      <w:tr w:rsidR="00EB0D79" w:rsidRPr="002F6164" w:rsidTr="00F31595">
        <w:trPr>
          <w:trHeight w:val="612"/>
        </w:trPr>
        <w:tc>
          <w:tcPr>
            <w:tcW w:w="990" w:type="dxa"/>
            <w:vMerge/>
          </w:tcPr>
          <w:p w:rsidR="00EB0D79" w:rsidRPr="00A8613E" w:rsidRDefault="00EB0D79" w:rsidP="00EB0D79">
            <w:pPr>
              <w:rPr>
                <w:rFonts w:ascii="HG丸ｺﾞｼｯｸM-PRO" w:eastAsia="HG丸ｺﾞｼｯｸM-PRO" w:hAnsi="HG丸ｺﾞｼｯｸM-PRO"/>
                <w:sz w:val="18"/>
                <w:szCs w:val="18"/>
              </w:rPr>
            </w:pPr>
          </w:p>
        </w:tc>
        <w:tc>
          <w:tcPr>
            <w:tcW w:w="1412" w:type="dxa"/>
            <w:tcBorders>
              <w:top w:val="dashSmallGap" w:sz="4" w:space="0" w:color="auto"/>
              <w:bottom w:val="single"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1422" w:type="dxa"/>
            <w:tcBorders>
              <w:top w:val="dashSmallGap"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：白岩小</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白岩小</w:t>
            </w:r>
          </w:p>
        </w:tc>
        <w:tc>
          <w:tcPr>
            <w:tcW w:w="1419" w:type="dxa"/>
            <w:tcBorders>
              <w:top w:val="dashSmallGap"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97371">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1425" w:type="dxa"/>
            <w:tcBorders>
              <w:top w:val="dashSmallGap"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1414" w:type="dxa"/>
            <w:tcBorders>
              <w:top w:val="dashSmallGap"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910" w:type="dxa"/>
            <w:vMerge/>
            <w:tcBorders>
              <w:right w:val="single" w:sz="4" w:space="0" w:color="auto"/>
            </w:tcBorders>
          </w:tcPr>
          <w:p w:rsidR="00EB0D79" w:rsidRPr="00EB0D79" w:rsidRDefault="00EB0D79" w:rsidP="00EB0D79">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tc>
      </w:tr>
      <w:tr w:rsidR="00EB0D79" w:rsidRPr="002F6164" w:rsidTr="00F31595">
        <w:trPr>
          <w:trHeight w:val="911"/>
        </w:trPr>
        <w:tc>
          <w:tcPr>
            <w:tcW w:w="990" w:type="dxa"/>
            <w:vMerge w:val="restart"/>
          </w:tcPr>
          <w:p w:rsidR="00EB0D79" w:rsidRPr="00EB0D79" w:rsidRDefault="004B762E" w:rsidP="00EB0D79">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7</w:t>
            </w:r>
          </w:p>
        </w:tc>
        <w:tc>
          <w:tcPr>
            <w:tcW w:w="1412" w:type="dxa"/>
            <w:tcBorders>
              <w:bottom w:val="nil"/>
            </w:tcBorders>
          </w:tcPr>
          <w:p w:rsidR="00EB0D79" w:rsidRPr="00F31595" w:rsidRDefault="004B762E" w:rsidP="00F31595">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no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noFill/>
                </w14:textFill>
              </w:rPr>
              <w:t>8</w:t>
            </w:r>
          </w:p>
        </w:tc>
        <w:tc>
          <w:tcPr>
            <w:tcW w:w="1422" w:type="dxa"/>
            <w:tcBorders>
              <w:bottom w:val="dashSmallGap" w:sz="4" w:space="0" w:color="auto"/>
            </w:tcBorders>
          </w:tcPr>
          <w:p w:rsidR="00EB0D79" w:rsidRPr="00A8613E" w:rsidRDefault="004B762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9</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糠沢小</w:t>
            </w:r>
          </w:p>
        </w:tc>
        <w:tc>
          <w:tcPr>
            <w:tcW w:w="1419" w:type="dxa"/>
            <w:tcBorders>
              <w:bottom w:val="dashSmallGap" w:sz="4" w:space="0" w:color="auto"/>
            </w:tcBorders>
          </w:tcPr>
          <w:p w:rsidR="00EB0D79" w:rsidRPr="00A8613E" w:rsidRDefault="00F35DD8"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0</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白沢中</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白沢中</w:t>
            </w:r>
          </w:p>
        </w:tc>
        <w:tc>
          <w:tcPr>
            <w:tcW w:w="1425" w:type="dxa"/>
            <w:tcBorders>
              <w:bottom w:val="dashSmallGap" w:sz="4" w:space="0" w:color="auto"/>
            </w:tcBorders>
          </w:tcPr>
          <w:p w:rsidR="00EB0D79" w:rsidRPr="00A8613E" w:rsidRDefault="00F35DD8"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1</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五百川小</w:t>
            </w:r>
          </w:p>
        </w:tc>
        <w:tc>
          <w:tcPr>
            <w:tcW w:w="1414" w:type="dxa"/>
            <w:tcBorders>
              <w:bottom w:val="dashSmallGap" w:sz="4" w:space="0" w:color="auto"/>
            </w:tcBorders>
          </w:tcPr>
          <w:p w:rsidR="00EB0D79" w:rsidRPr="00A8613E" w:rsidRDefault="00F35DD8"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2</w:t>
            </w:r>
          </w:p>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糠沢小</w:t>
            </w:r>
          </w:p>
        </w:tc>
        <w:tc>
          <w:tcPr>
            <w:tcW w:w="910" w:type="dxa"/>
            <w:vMerge w:val="restart"/>
            <w:tcBorders>
              <w:right w:val="single" w:sz="4" w:space="0" w:color="auto"/>
            </w:tcBorders>
          </w:tcPr>
          <w:p w:rsidR="00EB0D79" w:rsidRPr="00EB0D79" w:rsidRDefault="00EB0D79" w:rsidP="00EB0D79">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1</w:t>
            </w:r>
            <w:r w:rsidR="004B762E">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3</w:t>
            </w:r>
          </w:p>
        </w:tc>
      </w:tr>
      <w:tr w:rsidR="00EB0D79" w:rsidRPr="002F6164" w:rsidTr="000C6CF9">
        <w:trPr>
          <w:trHeight w:val="593"/>
        </w:trPr>
        <w:tc>
          <w:tcPr>
            <w:tcW w:w="990" w:type="dxa"/>
            <w:vMerge/>
            <w:tcBorders>
              <w:bottom w:val="single" w:sz="4" w:space="0" w:color="auto"/>
            </w:tcBorders>
          </w:tcPr>
          <w:p w:rsidR="00EB0D79" w:rsidRPr="00EB0D79" w:rsidRDefault="00EB0D79" w:rsidP="00EB0D79">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p>
        </w:tc>
        <w:tc>
          <w:tcPr>
            <w:tcW w:w="1412" w:type="dxa"/>
            <w:tcBorders>
              <w:top w:val="nil"/>
              <w:bottom w:val="single" w:sz="4" w:space="0" w:color="auto"/>
            </w:tcBorders>
          </w:tcPr>
          <w:p w:rsidR="00EB0D79" w:rsidRPr="004B762E" w:rsidRDefault="00EB0D79" w:rsidP="004B762E">
            <w:pPr>
              <w:rPr>
                <w:rFonts w:ascii="HG丸ｺﾞｼｯｸM-PRO" w:eastAsia="HG丸ｺﾞｼｯｸM-PRO" w:hAnsi="HG丸ｺﾞｼｯｸM-PRO"/>
                <w:sz w:val="18"/>
                <w:szCs w:val="18"/>
              </w:rPr>
            </w:pPr>
          </w:p>
        </w:tc>
        <w:tc>
          <w:tcPr>
            <w:tcW w:w="1422" w:type="dxa"/>
            <w:tcBorders>
              <w:top w:val="dashSmallGap" w:sz="4" w:space="0" w:color="auto"/>
              <w:bottom w:val="single"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まゆみ小</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1419" w:type="dxa"/>
            <w:tcBorders>
              <w:top w:val="dashSmallGap" w:sz="4" w:space="0" w:color="auto"/>
              <w:bottom w:val="single"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A87445">
              <w:rPr>
                <w:rFonts w:ascii="HG丸ｺﾞｼｯｸM-PRO" w:eastAsia="HG丸ｺﾞｼｯｸM-PRO" w:hAnsi="HG丸ｺﾞｼｯｸM-PRO" w:hint="eastAsia"/>
                <w:sz w:val="18"/>
                <w:szCs w:val="18"/>
              </w:rPr>
              <w:t>白沢中</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A87445">
              <w:rPr>
                <w:rFonts w:ascii="HG丸ｺﾞｼｯｸM-PRO" w:eastAsia="HG丸ｺﾞｼｯｸM-PRO" w:hAnsi="HG丸ｺﾞｼｯｸM-PRO" w:hint="eastAsia"/>
                <w:sz w:val="18"/>
                <w:szCs w:val="18"/>
              </w:rPr>
              <w:t>白沢中</w:t>
            </w:r>
          </w:p>
        </w:tc>
        <w:tc>
          <w:tcPr>
            <w:tcW w:w="1425" w:type="dxa"/>
            <w:tcBorders>
              <w:top w:val="dashSmallGap" w:sz="4" w:space="0" w:color="auto"/>
              <w:bottom w:val="single"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本宮小</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FC2F82">
              <w:rPr>
                <w:rFonts w:ascii="HG丸ｺﾞｼｯｸM-PRO" w:eastAsia="HG丸ｺﾞｼｯｸM-PRO" w:hAnsi="HG丸ｺﾞｼｯｸM-PRO" w:hint="eastAsia"/>
                <w:sz w:val="18"/>
                <w:szCs w:val="18"/>
              </w:rPr>
              <w:t>外出</w:t>
            </w:r>
          </w:p>
        </w:tc>
        <w:tc>
          <w:tcPr>
            <w:tcW w:w="1414" w:type="dxa"/>
            <w:tcBorders>
              <w:top w:val="dashSmallGap" w:sz="4" w:space="0" w:color="auto"/>
              <w:bottom w:val="single" w:sz="4" w:space="0" w:color="auto"/>
            </w:tcBorders>
          </w:tcPr>
          <w:p w:rsidR="00EB0D79" w:rsidRPr="00A8613E" w:rsidRDefault="00EB0D79"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FC2F82">
              <w:rPr>
                <w:rFonts w:ascii="HG丸ｺﾞｼｯｸM-PRO" w:eastAsia="HG丸ｺﾞｼｯｸM-PRO" w:hAnsi="HG丸ｺﾞｼｯｸM-PRO" w:hint="eastAsia"/>
                <w:sz w:val="18"/>
                <w:szCs w:val="18"/>
              </w:rPr>
              <w:t>和田小</w:t>
            </w:r>
          </w:p>
          <w:p w:rsidR="00EB0D79" w:rsidRPr="00A8613E" w:rsidRDefault="00EB0D79"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FC2F82">
              <w:rPr>
                <w:rFonts w:ascii="HG丸ｺﾞｼｯｸM-PRO" w:eastAsia="HG丸ｺﾞｼｯｸM-PRO" w:hAnsi="HG丸ｺﾞｼｯｸM-PRO" w:hint="eastAsia"/>
                <w:sz w:val="18"/>
                <w:szCs w:val="18"/>
              </w:rPr>
              <w:t>和田小</w:t>
            </w:r>
          </w:p>
        </w:tc>
        <w:tc>
          <w:tcPr>
            <w:tcW w:w="910" w:type="dxa"/>
            <w:vMerge/>
            <w:tcBorders>
              <w:bottom w:val="single" w:sz="4" w:space="0" w:color="auto"/>
              <w:right w:val="single" w:sz="4" w:space="0" w:color="auto"/>
            </w:tcBorders>
          </w:tcPr>
          <w:p w:rsidR="00EB0D79" w:rsidRPr="00EB0D79" w:rsidRDefault="00EB0D79" w:rsidP="00EB0D79">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tc>
      </w:tr>
      <w:tr w:rsidR="0022194E" w:rsidRPr="002F6164" w:rsidTr="000C6CF9">
        <w:trPr>
          <w:trHeight w:val="1010"/>
        </w:trPr>
        <w:tc>
          <w:tcPr>
            <w:tcW w:w="990" w:type="dxa"/>
            <w:vMerge w:val="restart"/>
            <w:tcBorders>
              <w:top w:val="single" w:sz="4" w:space="0" w:color="auto"/>
            </w:tcBorders>
          </w:tcPr>
          <w:p w:rsidR="0022194E" w:rsidRPr="00EB0D79" w:rsidRDefault="0022194E" w:rsidP="00EB0D79">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1</w:t>
            </w:r>
            <w:r w:rsidR="004B762E">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4</w:t>
            </w:r>
          </w:p>
        </w:tc>
        <w:tc>
          <w:tcPr>
            <w:tcW w:w="1412"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15</w:t>
            </w:r>
          </w:p>
          <w:p w:rsidR="000C6CF9" w:rsidRPr="00A8613E" w:rsidRDefault="000C6CF9" w:rsidP="000C6CF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22194E" w:rsidRPr="0022194E" w:rsidRDefault="000C6CF9" w:rsidP="000C6CF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外出</w:t>
            </w:r>
          </w:p>
        </w:tc>
        <w:tc>
          <w:tcPr>
            <w:tcW w:w="1422" w:type="dxa"/>
            <w:tcBorders>
              <w:bottom w:val="dashSmallGap" w:sz="4" w:space="0" w:color="auto"/>
            </w:tcBorders>
          </w:tcPr>
          <w:p w:rsidR="0022194E" w:rsidRPr="00A8613E" w:rsidRDefault="0022194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6</w:t>
            </w:r>
          </w:p>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22194E" w:rsidRPr="00A8613E" w:rsidRDefault="0022194E" w:rsidP="00EB0D79">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岩根小</w:t>
            </w:r>
          </w:p>
        </w:tc>
        <w:tc>
          <w:tcPr>
            <w:tcW w:w="1419" w:type="dxa"/>
            <w:tcBorders>
              <w:bottom w:val="dashSmallGap" w:sz="4" w:space="0" w:color="auto"/>
            </w:tcBorders>
          </w:tcPr>
          <w:p w:rsidR="0022194E" w:rsidRPr="00A8613E" w:rsidRDefault="0022194E" w:rsidP="00EB0D79">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7</w:t>
            </w:r>
          </w:p>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外出</w:t>
            </w:r>
          </w:p>
        </w:tc>
        <w:tc>
          <w:tcPr>
            <w:tcW w:w="1425" w:type="dxa"/>
            <w:tcBorders>
              <w:bottom w:val="dashSmallGap" w:sz="4" w:space="0" w:color="auto"/>
            </w:tcBorders>
          </w:tcPr>
          <w:p w:rsidR="0022194E" w:rsidRPr="00A8613E" w:rsidRDefault="0022194E" w:rsidP="0022194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w:t>
            </w:r>
            <w:r w:rsidR="004B762E">
              <w:rPr>
                <w:rFonts w:ascii="HG丸ｺﾞｼｯｸM-PRO" w:eastAsia="HG丸ｺﾞｼｯｸM-PRO" w:hAnsi="HG丸ｺﾞｼｯｸM-PRO" w:hint="eastAsia"/>
                <w:b/>
                <w:sz w:val="18"/>
                <w:szCs w:val="18"/>
              </w:rPr>
              <w:t>8</w:t>
            </w:r>
          </w:p>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岩根小</w:t>
            </w:r>
          </w:p>
        </w:tc>
        <w:tc>
          <w:tcPr>
            <w:tcW w:w="1414" w:type="dxa"/>
            <w:tcBorders>
              <w:bottom w:val="dashSmallGap" w:sz="4" w:space="0" w:color="auto"/>
            </w:tcBorders>
          </w:tcPr>
          <w:p w:rsidR="0022194E" w:rsidRPr="00A8613E" w:rsidRDefault="004B762E" w:rsidP="0022194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19</w:t>
            </w:r>
          </w:p>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910" w:type="dxa"/>
            <w:vMerge w:val="restart"/>
            <w:tcBorders>
              <w:right w:val="single" w:sz="4" w:space="0" w:color="auto"/>
            </w:tcBorders>
          </w:tcPr>
          <w:p w:rsidR="0022194E" w:rsidRPr="00EB0D79" w:rsidRDefault="0022194E" w:rsidP="0022194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2</w:t>
            </w:r>
            <w:r w:rsidR="004B762E">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0</w:t>
            </w:r>
          </w:p>
          <w:p w:rsidR="0022194E" w:rsidRPr="00EB0D79" w:rsidRDefault="0022194E" w:rsidP="0022194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p w:rsidR="0022194E" w:rsidRPr="00EB0D79" w:rsidRDefault="0022194E" w:rsidP="0022194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r w:rsidRPr="00EB0D79">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 xml:space="preserve">　</w:t>
            </w:r>
          </w:p>
        </w:tc>
      </w:tr>
      <w:tr w:rsidR="0022194E" w:rsidRPr="002F6164" w:rsidTr="000C6CF9">
        <w:trPr>
          <w:trHeight w:val="518"/>
        </w:trPr>
        <w:tc>
          <w:tcPr>
            <w:tcW w:w="990" w:type="dxa"/>
            <w:vMerge/>
            <w:tcBorders>
              <w:bottom w:val="single" w:sz="4" w:space="0" w:color="auto"/>
            </w:tcBorders>
          </w:tcPr>
          <w:p w:rsidR="0022194E" w:rsidRPr="00EB0D79" w:rsidRDefault="0022194E" w:rsidP="00EB0D79">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p>
        </w:tc>
        <w:tc>
          <w:tcPr>
            <w:tcW w:w="1412" w:type="dxa"/>
            <w:tcBorders>
              <w:top w:val="dashSmallGap" w:sz="4" w:space="0" w:color="auto"/>
              <w:bottom w:val="single" w:sz="4" w:space="0" w:color="auto"/>
            </w:tcBorders>
          </w:tcPr>
          <w:p w:rsidR="000C6CF9" w:rsidRPr="00A8613E" w:rsidRDefault="000C6CF9" w:rsidP="000C6CF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一中</w:t>
            </w:r>
          </w:p>
          <w:p w:rsidR="0022194E" w:rsidRPr="0022194E" w:rsidRDefault="000C6CF9" w:rsidP="000C6CF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 xml:space="preserve">　／</w:t>
            </w:r>
            <w:r w:rsidR="00FC2F82">
              <w:rPr>
                <w:rFonts w:ascii="HG丸ｺﾞｼｯｸM-PRO" w:eastAsia="HG丸ｺﾞｼｯｸM-PRO" w:hAnsi="HG丸ｺﾞｼｯｸM-PRO" w:hint="eastAsia"/>
                <w:sz w:val="18"/>
                <w:szCs w:val="18"/>
              </w:rPr>
              <w:t>外出</w:t>
            </w:r>
          </w:p>
        </w:tc>
        <w:tc>
          <w:tcPr>
            <w:tcW w:w="1422" w:type="dxa"/>
            <w:tcBorders>
              <w:top w:val="dashSmallGap" w:sz="4" w:space="0" w:color="auto"/>
              <w:bottom w:val="single" w:sz="4" w:space="0" w:color="auto"/>
            </w:tcBorders>
          </w:tcPr>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FC2F82">
              <w:rPr>
                <w:rFonts w:ascii="HG丸ｺﾞｼｯｸM-PRO" w:eastAsia="HG丸ｺﾞｼｯｸM-PRO" w:hAnsi="HG丸ｺﾞｼｯｸM-PRO" w:hint="eastAsia"/>
                <w:sz w:val="18"/>
                <w:szCs w:val="18"/>
              </w:rPr>
              <w:t>外出</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19" w:type="dxa"/>
            <w:tcBorders>
              <w:top w:val="dashSmallGap" w:sz="4" w:space="0" w:color="auto"/>
              <w:bottom w:val="single" w:sz="4" w:space="0" w:color="auto"/>
            </w:tcBorders>
          </w:tcPr>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FC2F82">
              <w:rPr>
                <w:rFonts w:ascii="HG丸ｺﾞｼｯｸM-PRO" w:eastAsia="HG丸ｺﾞｼｯｸM-PRO" w:hAnsi="HG丸ｺﾞｼｯｸM-PRO" w:hint="eastAsia"/>
                <w:sz w:val="18"/>
                <w:szCs w:val="18"/>
              </w:rPr>
              <w:t>外出</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FC2F82">
              <w:rPr>
                <w:rFonts w:ascii="HG丸ｺﾞｼｯｸM-PRO" w:eastAsia="HG丸ｺﾞｼｯｸM-PRO" w:hAnsi="HG丸ｺﾞｼｯｸM-PRO" w:hint="eastAsia"/>
                <w:sz w:val="18"/>
                <w:szCs w:val="18"/>
              </w:rPr>
              <w:t>外出</w:t>
            </w:r>
          </w:p>
        </w:tc>
        <w:tc>
          <w:tcPr>
            <w:tcW w:w="1425" w:type="dxa"/>
            <w:tcBorders>
              <w:top w:val="dashSmallGap" w:sz="4" w:space="0" w:color="auto"/>
              <w:bottom w:val="single" w:sz="4" w:space="0" w:color="auto"/>
            </w:tcBorders>
          </w:tcPr>
          <w:p w:rsidR="0022194E" w:rsidRPr="00A8613E" w:rsidRDefault="0022194E" w:rsidP="00EB0D79">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14" w:type="dxa"/>
            <w:tcBorders>
              <w:top w:val="dashSmallGap" w:sz="4" w:space="0" w:color="auto"/>
              <w:bottom w:val="single" w:sz="4" w:space="0" w:color="auto"/>
            </w:tcBorders>
          </w:tcPr>
          <w:p w:rsidR="0022194E" w:rsidRPr="00A8613E" w:rsidRDefault="004B762E" w:rsidP="00EB0D7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rsidR="0022194E" w:rsidRPr="00A8613E" w:rsidRDefault="0022194E" w:rsidP="0022194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910" w:type="dxa"/>
            <w:vMerge/>
            <w:tcBorders>
              <w:right w:val="single" w:sz="4" w:space="0" w:color="auto"/>
            </w:tcBorders>
          </w:tcPr>
          <w:p w:rsidR="0022194E" w:rsidRPr="00EB0D79" w:rsidRDefault="0022194E" w:rsidP="0022194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tc>
      </w:tr>
      <w:tr w:rsidR="004B762E" w:rsidRPr="002F6164" w:rsidTr="004B762E">
        <w:trPr>
          <w:trHeight w:val="970"/>
        </w:trPr>
        <w:tc>
          <w:tcPr>
            <w:tcW w:w="990" w:type="dxa"/>
            <w:vMerge w:val="restart"/>
            <w:tcBorders>
              <w:top w:val="single" w:sz="4" w:space="0" w:color="auto"/>
            </w:tcBorders>
          </w:tcPr>
          <w:p w:rsidR="004B762E" w:rsidRPr="00EB0D79" w:rsidRDefault="004B762E" w:rsidP="004B762E">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sidRPr="00EB0D79">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2</w:t>
            </w: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t>1</w:t>
            </w:r>
          </w:p>
        </w:tc>
        <w:tc>
          <w:tcPr>
            <w:tcW w:w="1412"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22</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岩根小</w:t>
            </w:r>
          </w:p>
        </w:tc>
        <w:tc>
          <w:tcPr>
            <w:tcW w:w="1422"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23</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19"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24</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二中</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五百川小</w:t>
            </w:r>
          </w:p>
        </w:tc>
        <w:tc>
          <w:tcPr>
            <w:tcW w:w="1425"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25</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14" w:type="dxa"/>
            <w:tcBorders>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26</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910" w:type="dxa"/>
            <w:vMerge w:val="restart"/>
            <w:tcBorders>
              <w:right w:val="single" w:sz="4" w:space="0" w:color="auto"/>
            </w:tcBorders>
          </w:tcPr>
          <w:p w:rsidR="004B762E" w:rsidRPr="00EB0D79" w:rsidRDefault="004B762E" w:rsidP="004B762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r w:rsidRPr="00EB0D79">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2</w:t>
            </w: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t>7</w:t>
            </w:r>
          </w:p>
        </w:tc>
      </w:tr>
      <w:tr w:rsidR="004B762E" w:rsidRPr="002F6164" w:rsidTr="004B762E">
        <w:trPr>
          <w:trHeight w:val="612"/>
        </w:trPr>
        <w:tc>
          <w:tcPr>
            <w:tcW w:w="990" w:type="dxa"/>
            <w:vMerge/>
          </w:tcPr>
          <w:p w:rsidR="004B762E" w:rsidRPr="00EB0D79" w:rsidRDefault="004B762E" w:rsidP="004B762E">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p>
        </w:tc>
        <w:tc>
          <w:tcPr>
            <w:tcW w:w="1412" w:type="dxa"/>
            <w:tcBorders>
              <w:top w:val="dashSmallGap" w:sz="4" w:space="0" w:color="auto"/>
              <w:bottom w:val="single" w:sz="4" w:space="0" w:color="auto"/>
            </w:tcBorders>
          </w:tcPr>
          <w:p w:rsidR="004B762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まゆみ小</w:t>
            </w:r>
          </w:p>
          <w:p w:rsidR="004B762E" w:rsidRPr="00A8613E" w:rsidRDefault="004B762E" w:rsidP="004B762E">
            <w:pP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まゆみ小</w:t>
            </w:r>
          </w:p>
        </w:tc>
        <w:tc>
          <w:tcPr>
            <w:tcW w:w="1422" w:type="dxa"/>
            <w:tcBorders>
              <w:top w:val="dashSmallGap" w:sz="4" w:space="0" w:color="auto"/>
              <w:bottom w:val="single" w:sz="4" w:space="0" w:color="auto"/>
            </w:tcBorders>
          </w:tcPr>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1058C6">
              <w:rPr>
                <w:rFonts w:ascii="HG丸ｺﾞｼｯｸM-PRO" w:eastAsia="HG丸ｺﾞｼｯｸM-PRO" w:hAnsi="HG丸ｺﾞｼｯｸM-PRO" w:hint="eastAsia"/>
                <w:sz w:val="18"/>
                <w:szCs w:val="18"/>
              </w:rPr>
              <w:t>外出</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1058C6">
              <w:rPr>
                <w:rFonts w:ascii="HG丸ｺﾞｼｯｸM-PRO" w:eastAsia="HG丸ｺﾞｼｯｸM-PRO" w:hAnsi="HG丸ｺﾞｼｯｸM-PRO" w:hint="eastAsia"/>
                <w:sz w:val="18"/>
                <w:szCs w:val="18"/>
              </w:rPr>
              <w:t>外出</w:t>
            </w:r>
          </w:p>
        </w:tc>
        <w:tc>
          <w:tcPr>
            <w:tcW w:w="1419" w:type="dxa"/>
            <w:tcBorders>
              <w:top w:val="dashSmallGap" w:sz="4" w:space="0" w:color="auto"/>
              <w:bottom w:val="single" w:sz="4" w:space="0" w:color="auto"/>
            </w:tcBorders>
          </w:tcPr>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3839A1">
              <w:rPr>
                <w:rFonts w:ascii="HG丸ｺﾞｼｯｸM-PRO" w:eastAsia="HG丸ｺﾞｼｯｸM-PRO" w:hAnsi="HG丸ｺﾞｼｯｸM-PRO" w:hint="eastAsia"/>
                <w:sz w:val="18"/>
                <w:szCs w:val="18"/>
              </w:rPr>
              <w:t>白岩小</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3839A1">
              <w:rPr>
                <w:rFonts w:ascii="HG丸ｺﾞｼｯｸM-PRO" w:eastAsia="HG丸ｺﾞｼｯｸM-PRO" w:hAnsi="HG丸ｺﾞｼｯｸM-PRO" w:hint="eastAsia"/>
                <w:sz w:val="18"/>
                <w:szCs w:val="18"/>
              </w:rPr>
              <w:t>白岩小</w:t>
            </w:r>
          </w:p>
        </w:tc>
        <w:tc>
          <w:tcPr>
            <w:tcW w:w="1425" w:type="dxa"/>
            <w:tcBorders>
              <w:top w:val="dashSmallGap" w:sz="4" w:space="0" w:color="auto"/>
              <w:bottom w:val="single" w:sz="4" w:space="0" w:color="auto"/>
            </w:tcBorders>
          </w:tcPr>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FC2F82">
              <w:rPr>
                <w:rFonts w:ascii="HG丸ｺﾞｼｯｸM-PRO" w:eastAsia="HG丸ｺﾞｼｯｸM-PRO" w:hAnsi="HG丸ｺﾞｼｯｸM-PRO" w:hint="eastAsia"/>
                <w:sz w:val="18"/>
                <w:szCs w:val="18"/>
              </w:rPr>
              <w:t>外出</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3839A1">
              <w:rPr>
                <w:rFonts w:ascii="HG丸ｺﾞｼｯｸM-PRO" w:eastAsia="HG丸ｺﾞｼｯｸM-PRO" w:hAnsi="HG丸ｺﾞｼｯｸM-PRO" w:hint="eastAsia"/>
                <w:sz w:val="18"/>
                <w:szCs w:val="18"/>
              </w:rPr>
              <w:t>一中</w:t>
            </w:r>
          </w:p>
        </w:tc>
        <w:tc>
          <w:tcPr>
            <w:tcW w:w="1414" w:type="dxa"/>
            <w:tcBorders>
              <w:top w:val="dashSmallGap" w:sz="4" w:space="0" w:color="auto"/>
              <w:bottom w:val="single" w:sz="4" w:space="0" w:color="auto"/>
            </w:tcBorders>
          </w:tcPr>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3839A1">
              <w:rPr>
                <w:rFonts w:ascii="HG丸ｺﾞｼｯｸM-PRO" w:eastAsia="HG丸ｺﾞｼｯｸM-PRO" w:hAnsi="HG丸ｺﾞｼｯｸM-PRO" w:hint="eastAsia"/>
                <w:sz w:val="18"/>
                <w:szCs w:val="18"/>
              </w:rPr>
              <w:t>外出</w:t>
            </w:r>
          </w:p>
        </w:tc>
        <w:tc>
          <w:tcPr>
            <w:tcW w:w="910" w:type="dxa"/>
            <w:vMerge/>
            <w:tcBorders>
              <w:bottom w:val="single" w:sz="4" w:space="0" w:color="auto"/>
              <w:right w:val="single" w:sz="4" w:space="0" w:color="auto"/>
            </w:tcBorders>
          </w:tcPr>
          <w:p w:rsidR="004B762E" w:rsidRPr="00EB0D79" w:rsidRDefault="004B762E" w:rsidP="004B762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tc>
      </w:tr>
      <w:tr w:rsidR="004B762E" w:rsidRPr="002F6164" w:rsidTr="004B762E">
        <w:trPr>
          <w:trHeight w:val="848"/>
        </w:trPr>
        <w:tc>
          <w:tcPr>
            <w:tcW w:w="990" w:type="dxa"/>
            <w:vMerge w:val="restart"/>
          </w:tcPr>
          <w:p w:rsidR="004B762E" w:rsidRPr="00EB0D79" w:rsidRDefault="004B762E" w:rsidP="004B762E">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r>
              <w:rPr>
                <w:rFonts w:ascii="HG丸ｺﾞｼｯｸM-PRO" w:eastAsia="HG丸ｺﾞｼｯｸM-PRO" w:hAnsi="HG丸ｺﾞｼｯｸM-PRO" w:hint="eastAsia"/>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noFill/>
                </w14:textFill>
              </w:rPr>
              <w:t>28</w:t>
            </w:r>
          </w:p>
        </w:tc>
        <w:tc>
          <w:tcPr>
            <w:tcW w:w="1412" w:type="dxa"/>
            <w:tcBorders>
              <w:top w:val="single" w:sz="4" w:space="0" w:color="auto"/>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29</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22" w:type="dxa"/>
            <w:tcBorders>
              <w:top w:val="single" w:sz="4" w:space="0" w:color="auto"/>
              <w:bottom w:val="dashSmallGap" w:sz="4" w:space="0" w:color="auto"/>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30</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外出</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D84D41">
              <w:rPr>
                <w:rFonts w:ascii="HG丸ｺﾞｼｯｸM-PRO" w:eastAsia="HG丸ｺﾞｼｯｸM-PRO" w:hAnsi="HG丸ｺﾞｼｯｸM-PRO" w:hint="eastAsia"/>
                <w:sz w:val="18"/>
                <w:szCs w:val="18"/>
              </w:rPr>
              <w:t>岩根小</w:t>
            </w:r>
          </w:p>
        </w:tc>
        <w:tc>
          <w:tcPr>
            <w:tcW w:w="1419" w:type="dxa"/>
            <w:tcBorders>
              <w:top w:val="single" w:sz="4" w:space="0" w:color="auto"/>
              <w:bottom w:val="dashSmallGap" w:sz="4" w:space="0" w:color="auto"/>
              <w:right w:val="nil"/>
            </w:tcBorders>
          </w:tcPr>
          <w:p w:rsidR="004B762E" w:rsidRPr="00A8613E" w:rsidRDefault="004B762E" w:rsidP="004B762E">
            <w:pPr>
              <w:ind w:rightChars="-30" w:right="-67"/>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31</w:t>
            </w:r>
          </w:p>
          <w:p w:rsidR="004B762E" w:rsidRPr="00A8613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D84D41">
              <w:rPr>
                <w:rFonts w:ascii="HG丸ｺﾞｼｯｸM-PRO" w:eastAsia="HG丸ｺﾞｼｯｸM-PRO" w:hAnsi="HG丸ｺﾞｼｯｸM-PRO" w:hint="eastAsia"/>
                <w:sz w:val="18"/>
                <w:szCs w:val="18"/>
              </w:rPr>
              <w:t>二中</w:t>
            </w:r>
          </w:p>
          <w:p w:rsidR="004B762E" w:rsidRPr="00A8613E" w:rsidRDefault="004B762E" w:rsidP="004B762E">
            <w:pPr>
              <w:ind w:rightChars="-30" w:right="-67"/>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3749" w:type="dxa"/>
            <w:gridSpan w:val="3"/>
            <w:vMerge w:val="restart"/>
            <w:tcBorders>
              <w:top w:val="single" w:sz="4" w:space="0" w:color="auto"/>
              <w:right w:val="nil"/>
            </w:tcBorders>
          </w:tcPr>
          <w:p w:rsidR="004B762E" w:rsidRPr="00A8613E" w:rsidRDefault="00F80A1C" w:rsidP="004B762E">
            <w:pPr>
              <w:ind w:rightChars="-30" w:right="-67"/>
              <w:rPr>
                <w:rFonts w:ascii="HG丸ｺﾞｼｯｸM-PRO" w:eastAsia="HG丸ｺﾞｼｯｸM-PRO" w:hAnsi="HG丸ｺﾞｼｯｸM-PRO"/>
                <w:b/>
                <w:sz w:val="18"/>
                <w:szCs w:val="18"/>
              </w:rPr>
            </w:pPr>
            <w:r>
              <w:rPr>
                <w:noProof/>
              </w:rPr>
              <w:drawing>
                <wp:anchor distT="0" distB="0" distL="114300" distR="114300" simplePos="0" relativeHeight="251769856" behindDoc="0" locked="0" layoutInCell="1" allowOverlap="1" wp14:anchorId="43E7924D" wp14:editId="25E48005">
                  <wp:simplePos x="0" y="0"/>
                  <wp:positionH relativeFrom="column">
                    <wp:posOffset>144145</wp:posOffset>
                  </wp:positionH>
                  <wp:positionV relativeFrom="paragraph">
                    <wp:posOffset>228600</wp:posOffset>
                  </wp:positionV>
                  <wp:extent cx="2765500" cy="1066800"/>
                  <wp:effectExtent l="0" t="0" r="0" b="0"/>
                  <wp:wrapNone/>
                  <wp:docPr id="402" name="図 402" descr="\\Rdb-sv\共有\教育部\幼保学校課\02_学校教育係\SSW\イラスト\にじいろ通信用\imohor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b-sv\共有\教育部\幼保学校課\02_学校教育係\SSW\イラスト\にじいろ通信用\imohori0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2007" cy="1069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762E" w:rsidRPr="002F6164" w:rsidTr="004B762E">
        <w:trPr>
          <w:trHeight w:val="635"/>
        </w:trPr>
        <w:tc>
          <w:tcPr>
            <w:tcW w:w="990" w:type="dxa"/>
            <w:vMerge/>
          </w:tcPr>
          <w:p w:rsidR="004B762E" w:rsidRPr="00EB0D79" w:rsidRDefault="004B762E" w:rsidP="004B762E">
            <w:pPr>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65000"/>
                      <w14:lumOff w14:val="35000"/>
                    </w14:schemeClr>
                  </w14:solidFill>
                  <w14:prstDash w14:val="solid"/>
                  <w14:round/>
                </w14:textOutline>
                <w14:textFill>
                  <w14:solidFill>
                    <w14:srgbClr w14:val="FFFFFF"/>
                  </w14:solidFill>
                </w14:textFill>
              </w:rPr>
            </w:pPr>
          </w:p>
        </w:tc>
        <w:tc>
          <w:tcPr>
            <w:tcW w:w="1412" w:type="dxa"/>
            <w:tcBorders>
              <w:top w:val="dashSmallGap" w:sz="4" w:space="0" w:color="auto"/>
              <w:bottom w:val="single" w:sz="4" w:space="0" w:color="auto"/>
            </w:tcBorders>
          </w:tcPr>
          <w:p w:rsidR="004B762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1422" w:type="dxa"/>
            <w:tcBorders>
              <w:top w:val="dashSmallGap" w:sz="4" w:space="0" w:color="auto"/>
              <w:bottom w:val="single" w:sz="4" w:space="0" w:color="auto"/>
            </w:tcBorders>
          </w:tcPr>
          <w:p w:rsidR="004B762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r w:rsidR="003839A1">
              <w:rPr>
                <w:rFonts w:ascii="HG丸ｺﾞｼｯｸM-PRO" w:eastAsia="HG丸ｺﾞｼｯｸM-PRO" w:hAnsi="HG丸ｺﾞｼｯｸM-PRO" w:hint="eastAsia"/>
                <w:sz w:val="18"/>
                <w:szCs w:val="18"/>
              </w:rPr>
              <w:t>本宮小</w:t>
            </w:r>
          </w:p>
          <w:p w:rsidR="004B762E" w:rsidRPr="00A8613E" w:rsidRDefault="004B762E" w:rsidP="004B762E">
            <w:pP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r w:rsidR="003839A1">
              <w:rPr>
                <w:rFonts w:ascii="HG丸ｺﾞｼｯｸM-PRO" w:eastAsia="HG丸ｺﾞｼｯｸM-PRO" w:hAnsi="HG丸ｺﾞｼｯｸM-PRO" w:hint="eastAsia"/>
                <w:sz w:val="18"/>
                <w:szCs w:val="18"/>
              </w:rPr>
              <w:t>本宮小</w:t>
            </w:r>
          </w:p>
        </w:tc>
        <w:tc>
          <w:tcPr>
            <w:tcW w:w="1419" w:type="dxa"/>
            <w:tcBorders>
              <w:top w:val="dashSmallGap" w:sz="4" w:space="0" w:color="auto"/>
              <w:bottom w:val="single" w:sz="4" w:space="0" w:color="auto"/>
              <w:right w:val="nil"/>
            </w:tcBorders>
          </w:tcPr>
          <w:p w:rsidR="004B762E" w:rsidRDefault="004B762E" w:rsidP="004B762E">
            <w:pPr>
              <w:rPr>
                <w:rFonts w:ascii="HG丸ｺﾞｼｯｸM-PRO" w:eastAsia="HG丸ｺﾞｼｯｸM-PRO" w:hAnsi="HG丸ｺﾞｼｯｸM-PRO"/>
                <w:sz w:val="18"/>
                <w:szCs w:val="18"/>
              </w:rPr>
            </w:pPr>
            <w:r w:rsidRPr="00A8613E">
              <w:rPr>
                <w:rFonts w:ascii="HG丸ｺﾞｼｯｸM-PRO" w:eastAsia="HG丸ｺﾞｼｯｸM-PRO" w:hAnsi="HG丸ｺﾞｼｯｸM-PRO" w:hint="eastAsia"/>
                <w:sz w:val="18"/>
                <w:szCs w:val="18"/>
              </w:rPr>
              <w:t>♪：</w:t>
            </w:r>
          </w:p>
          <w:p w:rsidR="004B762E" w:rsidRPr="00A8613E" w:rsidRDefault="004B762E" w:rsidP="004B762E">
            <w:pPr>
              <w:rPr>
                <w:rFonts w:ascii="HG丸ｺﾞｼｯｸM-PRO" w:eastAsia="HG丸ｺﾞｼｯｸM-PRO" w:hAnsi="HG丸ｺﾞｼｯｸM-PRO"/>
                <w:b/>
                <w:sz w:val="18"/>
                <w:szCs w:val="18"/>
              </w:rPr>
            </w:pPr>
            <w:r w:rsidRPr="00A8613E">
              <w:rPr>
                <w:rFonts w:ascii="HG丸ｺﾞｼｯｸM-PRO" w:eastAsia="HG丸ｺﾞｼｯｸM-PRO" w:hAnsi="HG丸ｺﾞｼｯｸM-PRO" w:hint="eastAsia"/>
                <w:sz w:val="18"/>
                <w:szCs w:val="18"/>
              </w:rPr>
              <w:t xml:space="preserve">　／</w:t>
            </w:r>
          </w:p>
        </w:tc>
        <w:tc>
          <w:tcPr>
            <w:tcW w:w="3749" w:type="dxa"/>
            <w:gridSpan w:val="3"/>
            <w:vMerge/>
            <w:tcBorders>
              <w:bottom w:val="nil"/>
              <w:right w:val="nil"/>
            </w:tcBorders>
          </w:tcPr>
          <w:p w:rsidR="004B762E" w:rsidRPr="00EB0D79" w:rsidRDefault="004B762E" w:rsidP="004B762E">
            <w:pPr>
              <w:ind w:rightChars="-30" w:right="-67"/>
              <w:rPr>
                <w:rFonts w:ascii="HG丸ｺﾞｼｯｸM-PRO" w:eastAsia="HG丸ｺﾞｼｯｸM-PRO" w:hAnsi="HG丸ｺﾞｼｯｸM-PRO"/>
                <w:outline/>
                <w:color w:val="000000" w:themeColor="text1"/>
                <w:sz w:val="18"/>
                <w:szCs w:val="18"/>
                <w14:shadow w14:blurRad="63500" w14:dist="0" w14:dir="3600000" w14:sx="100000" w14:sy="100000" w14:kx="0" w14:ky="0" w14:algn="tl">
                  <w14:srgbClr w14:val="000000">
                    <w14:alpha w14:val="30000"/>
                  </w14:srgbClr>
                </w14:shadow>
                <w14:textOutline w14:w="9207" w14:cap="flat" w14:cmpd="sng" w14:algn="ctr">
                  <w14:solidFill>
                    <w14:schemeClr w14:val="tx1">
                      <w14:lumMod w14:val="50000"/>
                      <w14:lumOff w14:val="50000"/>
                    </w14:schemeClr>
                  </w14:solidFill>
                  <w14:prstDash w14:val="solid"/>
                  <w14:round/>
                </w14:textOutline>
                <w14:textFill>
                  <w14:solidFill>
                    <w14:srgbClr w14:val="FFFFFF"/>
                  </w14:solidFill>
                </w14:textFill>
              </w:rPr>
            </w:pPr>
          </w:p>
        </w:tc>
      </w:tr>
    </w:tbl>
    <w:p w:rsidR="004B762E" w:rsidRDefault="004B762E" w:rsidP="004B762E">
      <w:pPr>
        <w:framePr w:hSpace="142" w:wrap="around" w:vAnchor="text" w:hAnchor="margin" w:xAlign="center" w:y="252"/>
        <w:suppressOverlap/>
      </w:pPr>
    </w:p>
    <w:p w:rsidR="00705AB4" w:rsidRDefault="00F80A1C">
      <w:r>
        <w:rPr>
          <w:noProof/>
        </w:rPr>
        <w:drawing>
          <wp:anchor distT="0" distB="0" distL="114300" distR="114300" simplePos="0" relativeHeight="251771904" behindDoc="0" locked="0" layoutInCell="1" allowOverlap="1" wp14:anchorId="4A1016CF" wp14:editId="6647D89E">
            <wp:simplePos x="0" y="0"/>
            <wp:positionH relativeFrom="column">
              <wp:posOffset>-690245</wp:posOffset>
            </wp:positionH>
            <wp:positionV relativeFrom="paragraph">
              <wp:posOffset>5422265</wp:posOffset>
            </wp:positionV>
            <wp:extent cx="1209675" cy="1209675"/>
            <wp:effectExtent l="0" t="0" r="0" b="0"/>
            <wp:wrapNone/>
            <wp:docPr id="404" name="図 404" descr="\\Rdb-sv\共有\教育部\幼保学校課\02_学校教育係\SSW\イラスト\にじいろ通信用\simple_autumn_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b-sv\共有\教育部\幼保学校課\02_学校教育係\SSW\イラスト\にじいろ通信用\simple_autumn_foo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49">
        <w:rPr>
          <w:rFonts w:ascii="ＭＳ ゴシック" w:eastAsia="ＭＳ ゴシック" w:hAnsi="ＭＳ ゴシック" w:cs="ＭＳ 明朝" w:hint="eastAsia"/>
          <w:b/>
          <w:noProof/>
          <w:color w:val="000000"/>
          <w:kern w:val="0"/>
          <w:sz w:val="36"/>
          <w:szCs w:val="36"/>
        </w:rPr>
        <mc:AlternateContent>
          <mc:Choice Requires="wps">
            <w:drawing>
              <wp:anchor distT="0" distB="0" distL="114300" distR="114300" simplePos="0" relativeHeight="251662336" behindDoc="0" locked="0" layoutInCell="1" allowOverlap="1" wp14:anchorId="703224E8" wp14:editId="4EBED2CA">
                <wp:simplePos x="0" y="0"/>
                <wp:positionH relativeFrom="column">
                  <wp:posOffset>-270510</wp:posOffset>
                </wp:positionH>
                <wp:positionV relativeFrom="paragraph">
                  <wp:posOffset>5937250</wp:posOffset>
                </wp:positionV>
                <wp:extent cx="6019800" cy="1362075"/>
                <wp:effectExtent l="38100" t="38100" r="38100" b="47625"/>
                <wp:wrapNone/>
                <wp:docPr id="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2075"/>
                        </a:xfrm>
                        <a:prstGeom prst="rect">
                          <a:avLst/>
                        </a:prstGeom>
                        <a:noFill/>
                        <a:ln w="76200" cmpd="tri" algn="ctr">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58C6" w:rsidRPr="00A8613E" w:rsidRDefault="001058C6" w:rsidP="00C64981">
                            <w:pPr>
                              <w:jc w:val="center"/>
                              <w:rPr>
                                <w:rFonts w:ascii="HG丸ｺﾞｼｯｸM-PRO" w:eastAsia="HG丸ｺﾞｼｯｸM-PRO" w:hAnsi="HG丸ｺﾞｼｯｸM-PRO"/>
                                <w:b/>
                                <w:sz w:val="28"/>
                                <w:szCs w:val="28"/>
                              </w:rPr>
                            </w:pPr>
                            <w:r w:rsidRPr="00A8613E">
                              <w:rPr>
                                <w:rFonts w:ascii="HG丸ｺﾞｼｯｸM-PRO" w:eastAsia="HG丸ｺﾞｼｯｸM-PRO" w:hAnsi="HG丸ｺﾞｼｯｸM-PRO" w:hint="eastAsia"/>
                                <w:b/>
                                <w:sz w:val="24"/>
                                <w:szCs w:val="28"/>
                              </w:rPr>
                              <w:t>お気軽にお問い合わせ・ご相談ください</w:t>
                            </w:r>
                          </w:p>
                          <w:p w:rsidR="001058C6" w:rsidRPr="00A8613E" w:rsidRDefault="001058C6" w:rsidP="00C64981">
                            <w:pPr>
                              <w:jc w:val="center"/>
                              <w:rPr>
                                <w:rFonts w:ascii="HG丸ｺﾞｼｯｸM-PRO" w:eastAsia="HG丸ｺﾞｼｯｸM-PRO" w:hAnsi="HG丸ｺﾞｼｯｸM-PRO"/>
                                <w:b/>
                                <w:sz w:val="24"/>
                                <w:szCs w:val="28"/>
                              </w:rPr>
                            </w:pPr>
                            <w:r w:rsidRPr="00A8613E">
                              <w:rPr>
                                <w:rFonts w:ascii="HG丸ｺﾞｼｯｸM-PRO" w:eastAsia="HG丸ｺﾞｼｯｸM-PRO" w:hAnsi="HG丸ｺﾞｼｯｸM-PRO" w:hint="eastAsia"/>
                                <w:b/>
                                <w:sz w:val="24"/>
                                <w:szCs w:val="28"/>
                              </w:rPr>
                              <w:t>連絡先：本宮市教育委員会　幼保学校課（本庁2階）</w:t>
                            </w:r>
                          </w:p>
                          <w:p w:rsidR="001058C6" w:rsidRPr="00A8613E" w:rsidRDefault="001058C6" w:rsidP="00C64981">
                            <w:pPr>
                              <w:rPr>
                                <w:rFonts w:asciiTheme="minorHAnsi" w:eastAsia="HG丸ｺﾞｼｯｸM-PRO" w:hAnsiTheme="minorHAnsi"/>
                                <w:b/>
                                <w:color w:val="0070C0"/>
                                <w:sz w:val="24"/>
                                <w:szCs w:val="28"/>
                              </w:rPr>
                            </w:pPr>
                            <w:r w:rsidRPr="00A8613E">
                              <w:rPr>
                                <w:rFonts w:ascii="HG丸ｺﾞｼｯｸM-PRO" w:eastAsia="HG丸ｺﾞｼｯｸM-PRO" w:hAnsi="HG丸ｺﾞｼｯｸM-PRO" w:hint="eastAsia"/>
                                <w:b/>
                                <w:sz w:val="24"/>
                                <w:szCs w:val="28"/>
                              </w:rPr>
                              <w:t>電話　0243-24-5445（内線1247）</w:t>
                            </w:r>
                            <w:r w:rsidRPr="00A8613E">
                              <w:rPr>
                                <w:rFonts w:ascii="HG丸ｺﾞｼｯｸM-PRO" w:eastAsia="HG丸ｺﾞｼｯｸM-PRO" w:hAnsi="HG丸ｺﾞｼｯｸM-PRO" w:hint="eastAsia"/>
                                <w:sz w:val="28"/>
                                <w:szCs w:val="28"/>
                              </w:rPr>
                              <w:t>/</w:t>
                            </w:r>
                            <w:r>
                              <w:rPr>
                                <w:rFonts w:asciiTheme="minorHAnsi" w:eastAsia="HG丸ｺﾞｼｯｸM-PRO" w:hAnsiTheme="minorHAnsi" w:hint="eastAsia"/>
                                <w:b/>
                                <w:color w:val="0070C0"/>
                                <w:sz w:val="28"/>
                                <w:szCs w:val="28"/>
                              </w:rPr>
                              <w:t>E-mail</w:t>
                            </w:r>
                            <w:r w:rsidRPr="00A8613E">
                              <w:rPr>
                                <w:rFonts w:asciiTheme="minorHAnsi" w:eastAsia="HG丸ｺﾞｼｯｸM-PRO" w:hAnsiTheme="minorHAnsi"/>
                                <w:b/>
                                <w:color w:val="0070C0"/>
                                <w:sz w:val="28"/>
                                <w:szCs w:val="28"/>
                              </w:rPr>
                              <w:t>：</w:t>
                            </w:r>
                            <w:r w:rsidRPr="00A8613E">
                              <w:rPr>
                                <w:rFonts w:asciiTheme="minorHAnsi" w:eastAsia="HG丸ｺﾞｼｯｸM-PRO" w:hAnsiTheme="minorHAnsi"/>
                                <w:b/>
                                <w:color w:val="0070C0"/>
                                <w:sz w:val="28"/>
                                <w:szCs w:val="28"/>
                              </w:rPr>
                              <w:t>ssw@city.motomiya.lg.jp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96" type="#_x0000_t202" style="position:absolute;left:0;text-align:left;margin-left:-21.3pt;margin-top:467.5pt;width:474pt;height:10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" filled="f" strokecolor="silver" strokeweight="6pt">
                <v:stroke linestyle="thickBetweenThin"/>
                <v:textbox>
                  <w:txbxContent>
                    <w:p w:rsidR="001058C6" w:rsidRPr="00A8613E" w:rsidRDefault="001058C6" w:rsidP="00C64981">
                      <w:pPr>
                        <w:jc w:val="center"/>
                        <w:rPr>
                          <w:rFonts w:ascii="HG丸ｺﾞｼｯｸM-PRO" w:eastAsia="HG丸ｺﾞｼｯｸM-PRO" w:hAnsi="HG丸ｺﾞｼｯｸM-PRO"/>
                          <w:b/>
                          <w:sz w:val="28"/>
                          <w:szCs w:val="28"/>
                        </w:rPr>
                      </w:pPr>
                      <w:r w:rsidRPr="00A8613E">
                        <w:rPr>
                          <w:rFonts w:ascii="HG丸ｺﾞｼｯｸM-PRO" w:eastAsia="HG丸ｺﾞｼｯｸM-PRO" w:hAnsi="HG丸ｺﾞｼｯｸM-PRO" w:hint="eastAsia"/>
                          <w:b/>
                          <w:sz w:val="24"/>
                          <w:szCs w:val="28"/>
                        </w:rPr>
                        <w:t>お気軽にお問い合わせ・ご相談ください</w:t>
                      </w:r>
                    </w:p>
                    <w:p w:rsidR="001058C6" w:rsidRPr="00A8613E" w:rsidRDefault="001058C6" w:rsidP="00C64981">
                      <w:pPr>
                        <w:jc w:val="center"/>
                        <w:rPr>
                          <w:rFonts w:ascii="HG丸ｺﾞｼｯｸM-PRO" w:eastAsia="HG丸ｺﾞｼｯｸM-PRO" w:hAnsi="HG丸ｺﾞｼｯｸM-PRO"/>
                          <w:b/>
                          <w:sz w:val="24"/>
                          <w:szCs w:val="28"/>
                        </w:rPr>
                      </w:pPr>
                      <w:r w:rsidRPr="00A8613E">
                        <w:rPr>
                          <w:rFonts w:ascii="HG丸ｺﾞｼｯｸM-PRO" w:eastAsia="HG丸ｺﾞｼｯｸM-PRO" w:hAnsi="HG丸ｺﾞｼｯｸM-PRO" w:hint="eastAsia"/>
                          <w:b/>
                          <w:sz w:val="24"/>
                          <w:szCs w:val="28"/>
                        </w:rPr>
                        <w:t>連絡先：本宮市教育委員会　幼保学校課（本庁2階）</w:t>
                      </w:r>
                    </w:p>
                    <w:p w:rsidR="001058C6" w:rsidRPr="00A8613E" w:rsidRDefault="001058C6" w:rsidP="00C64981">
                      <w:pPr>
                        <w:rPr>
                          <w:rFonts w:asciiTheme="minorHAnsi" w:eastAsia="HG丸ｺﾞｼｯｸM-PRO" w:hAnsiTheme="minorHAnsi"/>
                          <w:b/>
                          <w:color w:val="0070C0"/>
                          <w:sz w:val="24"/>
                          <w:szCs w:val="28"/>
                        </w:rPr>
                      </w:pPr>
                      <w:r w:rsidRPr="00A8613E">
                        <w:rPr>
                          <w:rFonts w:ascii="HG丸ｺﾞｼｯｸM-PRO" w:eastAsia="HG丸ｺﾞｼｯｸM-PRO" w:hAnsi="HG丸ｺﾞｼｯｸM-PRO" w:hint="eastAsia"/>
                          <w:b/>
                          <w:sz w:val="24"/>
                          <w:szCs w:val="28"/>
                        </w:rPr>
                        <w:t>電話　0243-24-5445（内線1247）</w:t>
                      </w:r>
                      <w:r w:rsidRPr="00A8613E">
                        <w:rPr>
                          <w:rFonts w:ascii="HG丸ｺﾞｼｯｸM-PRO" w:eastAsia="HG丸ｺﾞｼｯｸM-PRO" w:hAnsi="HG丸ｺﾞｼｯｸM-PRO" w:hint="eastAsia"/>
                          <w:sz w:val="28"/>
                          <w:szCs w:val="28"/>
                        </w:rPr>
                        <w:t>/</w:t>
                      </w:r>
                      <w:r>
                        <w:rPr>
                          <w:rFonts w:asciiTheme="minorHAnsi" w:eastAsia="HG丸ｺﾞｼｯｸM-PRO" w:hAnsiTheme="minorHAnsi" w:hint="eastAsia"/>
                          <w:b/>
                          <w:color w:val="0070C0"/>
                          <w:sz w:val="28"/>
                          <w:szCs w:val="28"/>
                        </w:rPr>
                        <w:t>E-mail</w:t>
                      </w:r>
                      <w:r w:rsidRPr="00A8613E">
                        <w:rPr>
                          <w:rFonts w:asciiTheme="minorHAnsi" w:eastAsia="HG丸ｺﾞｼｯｸM-PRO" w:hAnsiTheme="minorHAnsi"/>
                          <w:b/>
                          <w:color w:val="0070C0"/>
                          <w:sz w:val="28"/>
                          <w:szCs w:val="28"/>
                        </w:rPr>
                        <w:t>：</w:t>
                      </w:r>
                      <w:r w:rsidRPr="00A8613E">
                        <w:rPr>
                          <w:rFonts w:asciiTheme="minorHAnsi" w:eastAsia="HG丸ｺﾞｼｯｸM-PRO" w:hAnsiTheme="minorHAnsi"/>
                          <w:b/>
                          <w:color w:val="0070C0"/>
                          <w:sz w:val="28"/>
                          <w:szCs w:val="28"/>
                        </w:rPr>
                        <w:t>ssw@city.motomiya.lg.jp</w:t>
                      </w:r>
                    </w:p>
                  </w:txbxContent>
                </v:textbox>
              </v:shape>
            </w:pict>
          </mc:Fallback>
        </mc:AlternateContent>
      </w:r>
    </w:p>
    <w:sectPr w:rsidR="00705AB4" w:rsidSect="003A04D2">
      <w:type w:val="continuous"/>
      <w:pgSz w:w="11906" w:h="16838" w:code="9"/>
      <w:pgMar w:top="1985" w:right="1701" w:bottom="1701" w:left="1701" w:header="851" w:footer="992" w:gutter="0"/>
      <w:cols w:space="425"/>
      <w:docGrid w:type="linesAndChars" w:linePitch="304" w:charSpace="7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8C6" w:rsidRDefault="001058C6" w:rsidP="00F80458">
      <w:r>
        <w:separator/>
      </w:r>
    </w:p>
  </w:endnote>
  <w:endnote w:type="continuationSeparator" w:id="0">
    <w:p w:rsidR="001058C6" w:rsidRDefault="001058C6" w:rsidP="00F8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8C6" w:rsidRDefault="001058C6" w:rsidP="00F80458">
      <w:r>
        <w:separator/>
      </w:r>
    </w:p>
  </w:footnote>
  <w:footnote w:type="continuationSeparator" w:id="0">
    <w:p w:rsidR="001058C6" w:rsidRDefault="001058C6" w:rsidP="00F80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44E4"/>
    <w:multiLevelType w:val="hybridMultilevel"/>
    <w:tmpl w:val="268E69C0"/>
    <w:lvl w:ilvl="0" w:tplc="7B7227A4">
      <w:numFmt w:val="bullet"/>
      <w:lvlText w:val="※"/>
      <w:lvlJc w:val="left"/>
      <w:pPr>
        <w:tabs>
          <w:tab w:val="num" w:pos="360"/>
        </w:tabs>
        <w:ind w:left="360" w:hanging="360"/>
      </w:pPr>
      <w:rPr>
        <w:rFonts w:ascii="HGP創英角ﾎﾟｯﾌﾟ体" w:eastAsia="HGP創英角ﾎﾟｯﾌﾟ体" w:hAnsi="ＭＳ ゴシック" w:cs="Mang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9FB0DFD"/>
    <w:multiLevelType w:val="hybridMultilevel"/>
    <w:tmpl w:val="70AE60E4"/>
    <w:lvl w:ilvl="0" w:tplc="83C21ED6">
      <w:numFmt w:val="bullet"/>
      <w:lvlText w:val="○"/>
      <w:lvlJc w:val="left"/>
      <w:pPr>
        <w:tabs>
          <w:tab w:val="num" w:pos="360"/>
        </w:tabs>
        <w:ind w:left="360" w:hanging="360"/>
      </w:pPr>
      <w:rPr>
        <w:rFonts w:ascii="HGP創英角ﾎﾟｯﾌﾟ体" w:eastAsia="HGP創英角ﾎﾟｯﾌﾟ体" w:hAnsi="Century" w:cs="Mang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B9A41E7"/>
    <w:multiLevelType w:val="hybridMultilevel"/>
    <w:tmpl w:val="511AD5C2"/>
    <w:lvl w:ilvl="0" w:tplc="2ACEA7A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158A7C21"/>
    <w:multiLevelType w:val="hybridMultilevel"/>
    <w:tmpl w:val="E98AFFF8"/>
    <w:lvl w:ilvl="0" w:tplc="991EB3EC">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8AA60D0"/>
    <w:multiLevelType w:val="hybridMultilevel"/>
    <w:tmpl w:val="13D2A4EE"/>
    <w:lvl w:ilvl="0" w:tplc="34B6AD48">
      <w:numFmt w:val="bullet"/>
      <w:lvlText w:val="※"/>
      <w:lvlJc w:val="left"/>
      <w:pPr>
        <w:ind w:left="60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5">
    <w:nsid w:val="18FB1297"/>
    <w:multiLevelType w:val="hybridMultilevel"/>
    <w:tmpl w:val="62D8908E"/>
    <w:lvl w:ilvl="0" w:tplc="582E6DBC">
      <w:start w:val="1"/>
      <w:numFmt w:val="bullet"/>
      <w:lvlText w:val="○"/>
      <w:lvlJc w:val="left"/>
      <w:pPr>
        <w:ind w:left="80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8" w:hanging="420"/>
      </w:pPr>
      <w:rPr>
        <w:rFonts w:ascii="Wingdings" w:hAnsi="Wingdings" w:hint="default"/>
      </w:rPr>
    </w:lvl>
    <w:lvl w:ilvl="2" w:tplc="0409000D" w:tentative="1">
      <w:start w:val="1"/>
      <w:numFmt w:val="bullet"/>
      <w:lvlText w:val=""/>
      <w:lvlJc w:val="left"/>
      <w:pPr>
        <w:ind w:left="1708" w:hanging="420"/>
      </w:pPr>
      <w:rPr>
        <w:rFonts w:ascii="Wingdings" w:hAnsi="Wingdings" w:hint="default"/>
      </w:rPr>
    </w:lvl>
    <w:lvl w:ilvl="3" w:tplc="04090001" w:tentative="1">
      <w:start w:val="1"/>
      <w:numFmt w:val="bullet"/>
      <w:lvlText w:val=""/>
      <w:lvlJc w:val="left"/>
      <w:pPr>
        <w:ind w:left="2128" w:hanging="420"/>
      </w:pPr>
      <w:rPr>
        <w:rFonts w:ascii="Wingdings" w:hAnsi="Wingdings" w:hint="default"/>
      </w:rPr>
    </w:lvl>
    <w:lvl w:ilvl="4" w:tplc="0409000B" w:tentative="1">
      <w:start w:val="1"/>
      <w:numFmt w:val="bullet"/>
      <w:lvlText w:val=""/>
      <w:lvlJc w:val="left"/>
      <w:pPr>
        <w:ind w:left="2548" w:hanging="420"/>
      </w:pPr>
      <w:rPr>
        <w:rFonts w:ascii="Wingdings" w:hAnsi="Wingdings" w:hint="default"/>
      </w:rPr>
    </w:lvl>
    <w:lvl w:ilvl="5" w:tplc="0409000D" w:tentative="1">
      <w:start w:val="1"/>
      <w:numFmt w:val="bullet"/>
      <w:lvlText w:val=""/>
      <w:lvlJc w:val="left"/>
      <w:pPr>
        <w:ind w:left="2968" w:hanging="420"/>
      </w:pPr>
      <w:rPr>
        <w:rFonts w:ascii="Wingdings" w:hAnsi="Wingdings" w:hint="default"/>
      </w:rPr>
    </w:lvl>
    <w:lvl w:ilvl="6" w:tplc="04090001" w:tentative="1">
      <w:start w:val="1"/>
      <w:numFmt w:val="bullet"/>
      <w:lvlText w:val=""/>
      <w:lvlJc w:val="left"/>
      <w:pPr>
        <w:ind w:left="3388" w:hanging="420"/>
      </w:pPr>
      <w:rPr>
        <w:rFonts w:ascii="Wingdings" w:hAnsi="Wingdings" w:hint="default"/>
      </w:rPr>
    </w:lvl>
    <w:lvl w:ilvl="7" w:tplc="0409000B" w:tentative="1">
      <w:start w:val="1"/>
      <w:numFmt w:val="bullet"/>
      <w:lvlText w:val=""/>
      <w:lvlJc w:val="left"/>
      <w:pPr>
        <w:ind w:left="3808" w:hanging="420"/>
      </w:pPr>
      <w:rPr>
        <w:rFonts w:ascii="Wingdings" w:hAnsi="Wingdings" w:hint="default"/>
      </w:rPr>
    </w:lvl>
    <w:lvl w:ilvl="8" w:tplc="0409000D" w:tentative="1">
      <w:start w:val="1"/>
      <w:numFmt w:val="bullet"/>
      <w:lvlText w:val=""/>
      <w:lvlJc w:val="left"/>
      <w:pPr>
        <w:ind w:left="4228" w:hanging="420"/>
      </w:pPr>
      <w:rPr>
        <w:rFonts w:ascii="Wingdings" w:hAnsi="Wingdings" w:hint="default"/>
      </w:rPr>
    </w:lvl>
  </w:abstractNum>
  <w:abstractNum w:abstractNumId="6">
    <w:nsid w:val="2C271B44"/>
    <w:multiLevelType w:val="hybridMultilevel"/>
    <w:tmpl w:val="AFC8391E"/>
    <w:lvl w:ilvl="0" w:tplc="45CAD298">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DD3218E"/>
    <w:multiLevelType w:val="hybridMultilevel"/>
    <w:tmpl w:val="41C813D4"/>
    <w:lvl w:ilvl="0" w:tplc="B9CC703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EF364BF"/>
    <w:multiLevelType w:val="hybridMultilevel"/>
    <w:tmpl w:val="3370C30E"/>
    <w:lvl w:ilvl="0" w:tplc="7CC0456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F4D6B3F"/>
    <w:multiLevelType w:val="hybridMultilevel"/>
    <w:tmpl w:val="38A6B030"/>
    <w:lvl w:ilvl="0" w:tplc="EAC4F900">
      <w:numFmt w:val="bullet"/>
      <w:lvlText w:val="※"/>
      <w:lvlJc w:val="left"/>
      <w:pPr>
        <w:tabs>
          <w:tab w:val="num" w:pos="360"/>
        </w:tabs>
        <w:ind w:left="360" w:hanging="360"/>
      </w:pPr>
      <w:rPr>
        <w:rFonts w:ascii="HGP創英角ｺﾞｼｯｸUB" w:eastAsia="HGP創英角ｺﾞｼｯｸUB"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46658B0"/>
    <w:multiLevelType w:val="hybridMultilevel"/>
    <w:tmpl w:val="7C02CC32"/>
    <w:lvl w:ilvl="0" w:tplc="3A067AB2">
      <w:numFmt w:val="bullet"/>
      <w:lvlText w:val="※"/>
      <w:lvlJc w:val="left"/>
      <w:pPr>
        <w:ind w:left="60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1">
    <w:nsid w:val="3E1B48B1"/>
    <w:multiLevelType w:val="hybridMultilevel"/>
    <w:tmpl w:val="EBD4A39A"/>
    <w:lvl w:ilvl="0" w:tplc="70BE913A">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437353A5"/>
    <w:multiLevelType w:val="hybridMultilevel"/>
    <w:tmpl w:val="19342F78"/>
    <w:lvl w:ilvl="0" w:tplc="F58CBD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542B315C"/>
    <w:multiLevelType w:val="hybridMultilevel"/>
    <w:tmpl w:val="ABF697E8"/>
    <w:lvl w:ilvl="0" w:tplc="83B89CD2">
      <w:numFmt w:val="bullet"/>
      <w:lvlText w:val="※"/>
      <w:lvlJc w:val="left"/>
      <w:pPr>
        <w:tabs>
          <w:tab w:val="num" w:pos="360"/>
        </w:tabs>
        <w:ind w:left="360" w:hanging="360"/>
      </w:pPr>
      <w:rPr>
        <w:rFonts w:ascii="ＭＳ ゴシック" w:eastAsia="ＭＳ ゴシック" w:hAnsi="ＭＳ ゴシック" w:cs="Mang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576B66A2"/>
    <w:multiLevelType w:val="hybridMultilevel"/>
    <w:tmpl w:val="FCDACEB2"/>
    <w:lvl w:ilvl="0" w:tplc="041021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613E59FB"/>
    <w:multiLevelType w:val="hybridMultilevel"/>
    <w:tmpl w:val="69B84A2A"/>
    <w:lvl w:ilvl="0" w:tplc="F594E526">
      <w:numFmt w:val="bullet"/>
      <w:lvlText w:val="・"/>
      <w:lvlJc w:val="left"/>
      <w:pPr>
        <w:tabs>
          <w:tab w:val="num" w:pos="360"/>
        </w:tabs>
        <w:ind w:left="360" w:hanging="360"/>
      </w:pPr>
      <w:rPr>
        <w:rFonts w:ascii="ＭＳ ゴシック" w:eastAsia="ＭＳ ゴシック" w:hAnsi="ＭＳ ゴシック" w:cs="Mang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628E3E72"/>
    <w:multiLevelType w:val="hybridMultilevel"/>
    <w:tmpl w:val="903E32BA"/>
    <w:lvl w:ilvl="0" w:tplc="1EA04D36">
      <w:numFmt w:val="bullet"/>
      <w:lvlText w:val="・"/>
      <w:lvlJc w:val="left"/>
      <w:pPr>
        <w:tabs>
          <w:tab w:val="num" w:pos="780"/>
        </w:tabs>
        <w:ind w:left="780" w:hanging="360"/>
      </w:pPr>
      <w:rPr>
        <w:rFonts w:ascii="ＭＳ ゴシック" w:eastAsia="ＭＳ ゴシック" w:hAnsi="ＭＳ ゴシック" w:cs="Mangal"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nsid w:val="63341BBA"/>
    <w:multiLevelType w:val="hybridMultilevel"/>
    <w:tmpl w:val="51021950"/>
    <w:lvl w:ilvl="0" w:tplc="5240D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9E305B2"/>
    <w:multiLevelType w:val="hybridMultilevel"/>
    <w:tmpl w:val="C4B25ADC"/>
    <w:lvl w:ilvl="0" w:tplc="E140D23C">
      <w:numFmt w:val="bullet"/>
      <w:lvlText w:val="☆"/>
      <w:lvlJc w:val="left"/>
      <w:pPr>
        <w:tabs>
          <w:tab w:val="num" w:pos="600"/>
        </w:tabs>
        <w:ind w:left="600" w:hanging="600"/>
      </w:pPr>
      <w:rPr>
        <w:rFonts w:ascii="HGP創英角ﾎﾟｯﾌﾟ体" w:eastAsia="HGP創英角ﾎﾟｯﾌﾟ体" w:hAnsi="ＭＳ ゴシック" w:cs="Times New Roman" w:hint="eastAsia"/>
        <w:sz w:val="3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6D8B3889"/>
    <w:multiLevelType w:val="hybridMultilevel"/>
    <w:tmpl w:val="F2C04560"/>
    <w:lvl w:ilvl="0" w:tplc="CF741E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71424218"/>
    <w:multiLevelType w:val="hybridMultilevel"/>
    <w:tmpl w:val="F1726C7A"/>
    <w:lvl w:ilvl="0" w:tplc="6EE811FA">
      <w:start w:val="1"/>
      <w:numFmt w:val="decimalEnclosedCircle"/>
      <w:lvlText w:val="%1"/>
      <w:lvlJc w:val="left"/>
      <w:pPr>
        <w:ind w:left="1143" w:hanging="360"/>
      </w:pPr>
      <w:rPr>
        <w:rFonts w:hint="eastAsia"/>
      </w:rPr>
    </w:lvl>
    <w:lvl w:ilvl="1" w:tplc="04090017" w:tentative="1">
      <w:start w:val="1"/>
      <w:numFmt w:val="aiueoFullWidth"/>
      <w:lvlText w:val="(%2)"/>
      <w:lvlJc w:val="left"/>
      <w:pPr>
        <w:ind w:left="1623" w:hanging="420"/>
      </w:pPr>
    </w:lvl>
    <w:lvl w:ilvl="2" w:tplc="04090011" w:tentative="1">
      <w:start w:val="1"/>
      <w:numFmt w:val="decimalEnclosedCircle"/>
      <w:lvlText w:val="%3"/>
      <w:lvlJc w:val="left"/>
      <w:pPr>
        <w:ind w:left="2043" w:hanging="420"/>
      </w:pPr>
    </w:lvl>
    <w:lvl w:ilvl="3" w:tplc="0409000F" w:tentative="1">
      <w:start w:val="1"/>
      <w:numFmt w:val="decimal"/>
      <w:lvlText w:val="%4."/>
      <w:lvlJc w:val="left"/>
      <w:pPr>
        <w:ind w:left="2463" w:hanging="420"/>
      </w:pPr>
    </w:lvl>
    <w:lvl w:ilvl="4" w:tplc="04090017" w:tentative="1">
      <w:start w:val="1"/>
      <w:numFmt w:val="aiueoFullWidth"/>
      <w:lvlText w:val="(%5)"/>
      <w:lvlJc w:val="left"/>
      <w:pPr>
        <w:ind w:left="2883" w:hanging="420"/>
      </w:pPr>
    </w:lvl>
    <w:lvl w:ilvl="5" w:tplc="04090011" w:tentative="1">
      <w:start w:val="1"/>
      <w:numFmt w:val="decimalEnclosedCircle"/>
      <w:lvlText w:val="%6"/>
      <w:lvlJc w:val="left"/>
      <w:pPr>
        <w:ind w:left="3303" w:hanging="420"/>
      </w:pPr>
    </w:lvl>
    <w:lvl w:ilvl="6" w:tplc="0409000F" w:tentative="1">
      <w:start w:val="1"/>
      <w:numFmt w:val="decimal"/>
      <w:lvlText w:val="%7."/>
      <w:lvlJc w:val="left"/>
      <w:pPr>
        <w:ind w:left="3723" w:hanging="420"/>
      </w:pPr>
    </w:lvl>
    <w:lvl w:ilvl="7" w:tplc="04090017" w:tentative="1">
      <w:start w:val="1"/>
      <w:numFmt w:val="aiueoFullWidth"/>
      <w:lvlText w:val="(%8)"/>
      <w:lvlJc w:val="left"/>
      <w:pPr>
        <w:ind w:left="4143" w:hanging="420"/>
      </w:pPr>
    </w:lvl>
    <w:lvl w:ilvl="8" w:tplc="04090011" w:tentative="1">
      <w:start w:val="1"/>
      <w:numFmt w:val="decimalEnclosedCircle"/>
      <w:lvlText w:val="%9"/>
      <w:lvlJc w:val="left"/>
      <w:pPr>
        <w:ind w:left="4563" w:hanging="420"/>
      </w:pPr>
    </w:lvl>
  </w:abstractNum>
  <w:num w:numId="1">
    <w:abstractNumId w:val="18"/>
  </w:num>
  <w:num w:numId="2">
    <w:abstractNumId w:val="1"/>
  </w:num>
  <w:num w:numId="3">
    <w:abstractNumId w:val="6"/>
  </w:num>
  <w:num w:numId="4">
    <w:abstractNumId w:val="15"/>
  </w:num>
  <w:num w:numId="5">
    <w:abstractNumId w:val="11"/>
  </w:num>
  <w:num w:numId="6">
    <w:abstractNumId w:val="2"/>
  </w:num>
  <w:num w:numId="7">
    <w:abstractNumId w:val="9"/>
  </w:num>
  <w:num w:numId="8">
    <w:abstractNumId w:val="16"/>
  </w:num>
  <w:num w:numId="9">
    <w:abstractNumId w:val="13"/>
  </w:num>
  <w:num w:numId="10">
    <w:abstractNumId w:val="0"/>
  </w:num>
  <w:num w:numId="11">
    <w:abstractNumId w:val="7"/>
  </w:num>
  <w:num w:numId="12">
    <w:abstractNumId w:val="17"/>
  </w:num>
  <w:num w:numId="13">
    <w:abstractNumId w:val="14"/>
  </w:num>
  <w:num w:numId="14">
    <w:abstractNumId w:val="19"/>
  </w:num>
  <w:num w:numId="15">
    <w:abstractNumId w:val="12"/>
  </w:num>
  <w:num w:numId="16">
    <w:abstractNumId w:val="8"/>
  </w:num>
  <w:num w:numId="17">
    <w:abstractNumId w:val="10"/>
  </w:num>
  <w:num w:numId="18">
    <w:abstractNumId w:val="4"/>
  </w:num>
  <w:num w:numId="19">
    <w:abstractNumId w:val="5"/>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2"/>
  <w:drawingGridVerticalSpacing w:val="152"/>
  <w:displayHorizontalDrawingGridEvery w:val="0"/>
  <w:displayVerticalDrawingGridEvery w:val="2"/>
  <w:characterSpacingControl w:val="compressPunctuation"/>
  <w:hdrShapeDefaults>
    <o:shapedefaults v:ext="edit" spidmax="6451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18"/>
    <w:rsid w:val="00000635"/>
    <w:rsid w:val="00000EA2"/>
    <w:rsid w:val="000022D7"/>
    <w:rsid w:val="00002352"/>
    <w:rsid w:val="00006C29"/>
    <w:rsid w:val="00007B57"/>
    <w:rsid w:val="00010EDC"/>
    <w:rsid w:val="0001592F"/>
    <w:rsid w:val="000161CD"/>
    <w:rsid w:val="00017924"/>
    <w:rsid w:val="00026773"/>
    <w:rsid w:val="00026956"/>
    <w:rsid w:val="00027DE7"/>
    <w:rsid w:val="000308E2"/>
    <w:rsid w:val="0003160F"/>
    <w:rsid w:val="00033B75"/>
    <w:rsid w:val="000341A8"/>
    <w:rsid w:val="000348D2"/>
    <w:rsid w:val="00037B48"/>
    <w:rsid w:val="00042A62"/>
    <w:rsid w:val="00044364"/>
    <w:rsid w:val="00045D49"/>
    <w:rsid w:val="00046512"/>
    <w:rsid w:val="000503AA"/>
    <w:rsid w:val="00050F38"/>
    <w:rsid w:val="000576E2"/>
    <w:rsid w:val="00061FBD"/>
    <w:rsid w:val="00062760"/>
    <w:rsid w:val="0006535A"/>
    <w:rsid w:val="00072018"/>
    <w:rsid w:val="00076630"/>
    <w:rsid w:val="000772B1"/>
    <w:rsid w:val="00077B33"/>
    <w:rsid w:val="00082571"/>
    <w:rsid w:val="00082F47"/>
    <w:rsid w:val="000833E6"/>
    <w:rsid w:val="000844AB"/>
    <w:rsid w:val="00084526"/>
    <w:rsid w:val="00094587"/>
    <w:rsid w:val="00095F47"/>
    <w:rsid w:val="00095FEA"/>
    <w:rsid w:val="00096D20"/>
    <w:rsid w:val="00096FA4"/>
    <w:rsid w:val="000976BC"/>
    <w:rsid w:val="000A1E16"/>
    <w:rsid w:val="000A280A"/>
    <w:rsid w:val="000A2C48"/>
    <w:rsid w:val="000A4A0A"/>
    <w:rsid w:val="000A61B3"/>
    <w:rsid w:val="000A75C4"/>
    <w:rsid w:val="000A7F32"/>
    <w:rsid w:val="000B4AE7"/>
    <w:rsid w:val="000B55FB"/>
    <w:rsid w:val="000B5A57"/>
    <w:rsid w:val="000C0951"/>
    <w:rsid w:val="000C1E32"/>
    <w:rsid w:val="000C2DBC"/>
    <w:rsid w:val="000C4AEB"/>
    <w:rsid w:val="000C6CF9"/>
    <w:rsid w:val="000D15C8"/>
    <w:rsid w:val="000D30FC"/>
    <w:rsid w:val="000E4029"/>
    <w:rsid w:val="000E5DB7"/>
    <w:rsid w:val="000E63D6"/>
    <w:rsid w:val="000F25B2"/>
    <w:rsid w:val="00104D7B"/>
    <w:rsid w:val="001058C6"/>
    <w:rsid w:val="001066A1"/>
    <w:rsid w:val="00107138"/>
    <w:rsid w:val="00112EC6"/>
    <w:rsid w:val="0011342D"/>
    <w:rsid w:val="00115DC8"/>
    <w:rsid w:val="00117E09"/>
    <w:rsid w:val="001226B8"/>
    <w:rsid w:val="001349EB"/>
    <w:rsid w:val="001425B2"/>
    <w:rsid w:val="0014548F"/>
    <w:rsid w:val="00145F0C"/>
    <w:rsid w:val="00146886"/>
    <w:rsid w:val="00151562"/>
    <w:rsid w:val="0015313C"/>
    <w:rsid w:val="00155703"/>
    <w:rsid w:val="00156063"/>
    <w:rsid w:val="00156A77"/>
    <w:rsid w:val="0016744A"/>
    <w:rsid w:val="00171E87"/>
    <w:rsid w:val="00173F07"/>
    <w:rsid w:val="001811A1"/>
    <w:rsid w:val="00184A99"/>
    <w:rsid w:val="001853F3"/>
    <w:rsid w:val="00186E56"/>
    <w:rsid w:val="00191E8F"/>
    <w:rsid w:val="00193108"/>
    <w:rsid w:val="001939EA"/>
    <w:rsid w:val="001953B4"/>
    <w:rsid w:val="00197313"/>
    <w:rsid w:val="001A0973"/>
    <w:rsid w:val="001A12B6"/>
    <w:rsid w:val="001A2EF1"/>
    <w:rsid w:val="001A5649"/>
    <w:rsid w:val="001A6C79"/>
    <w:rsid w:val="001A7CC8"/>
    <w:rsid w:val="001B078D"/>
    <w:rsid w:val="001B1635"/>
    <w:rsid w:val="001B3D28"/>
    <w:rsid w:val="001B7FD9"/>
    <w:rsid w:val="001C0196"/>
    <w:rsid w:val="001C21F7"/>
    <w:rsid w:val="001C3140"/>
    <w:rsid w:val="001C5C0C"/>
    <w:rsid w:val="001C60A8"/>
    <w:rsid w:val="001C7FB4"/>
    <w:rsid w:val="001D24F0"/>
    <w:rsid w:val="001D5C9A"/>
    <w:rsid w:val="001D648F"/>
    <w:rsid w:val="001E29CC"/>
    <w:rsid w:val="001E3524"/>
    <w:rsid w:val="001E46DE"/>
    <w:rsid w:val="001E4E50"/>
    <w:rsid w:val="001F25ED"/>
    <w:rsid w:val="001F3999"/>
    <w:rsid w:val="0020043B"/>
    <w:rsid w:val="00204845"/>
    <w:rsid w:val="00211247"/>
    <w:rsid w:val="00211920"/>
    <w:rsid w:val="00216F67"/>
    <w:rsid w:val="002170E8"/>
    <w:rsid w:val="0022194E"/>
    <w:rsid w:val="00224D16"/>
    <w:rsid w:val="00230D6A"/>
    <w:rsid w:val="00231CEA"/>
    <w:rsid w:val="00233064"/>
    <w:rsid w:val="00233297"/>
    <w:rsid w:val="00237647"/>
    <w:rsid w:val="00240254"/>
    <w:rsid w:val="00241037"/>
    <w:rsid w:val="002411DF"/>
    <w:rsid w:val="00243532"/>
    <w:rsid w:val="00244263"/>
    <w:rsid w:val="00247D7A"/>
    <w:rsid w:val="002537B0"/>
    <w:rsid w:val="00255DEC"/>
    <w:rsid w:val="00266A21"/>
    <w:rsid w:val="00267159"/>
    <w:rsid w:val="00272B2A"/>
    <w:rsid w:val="00273C48"/>
    <w:rsid w:val="00274BD9"/>
    <w:rsid w:val="00282BF7"/>
    <w:rsid w:val="00287403"/>
    <w:rsid w:val="002943DF"/>
    <w:rsid w:val="00294FC1"/>
    <w:rsid w:val="002A06BC"/>
    <w:rsid w:val="002A06C2"/>
    <w:rsid w:val="002A20AE"/>
    <w:rsid w:val="002A2BD9"/>
    <w:rsid w:val="002A4481"/>
    <w:rsid w:val="002B2E6B"/>
    <w:rsid w:val="002B6C4A"/>
    <w:rsid w:val="002C04CD"/>
    <w:rsid w:val="002C0B7A"/>
    <w:rsid w:val="002C0CE1"/>
    <w:rsid w:val="002C1D7E"/>
    <w:rsid w:val="002C2CC7"/>
    <w:rsid w:val="002C30D6"/>
    <w:rsid w:val="002D0468"/>
    <w:rsid w:val="002D267E"/>
    <w:rsid w:val="002D449B"/>
    <w:rsid w:val="002D5215"/>
    <w:rsid w:val="002D7724"/>
    <w:rsid w:val="002E1A61"/>
    <w:rsid w:val="002E5B8B"/>
    <w:rsid w:val="002F3798"/>
    <w:rsid w:val="002F3986"/>
    <w:rsid w:val="002F6164"/>
    <w:rsid w:val="002F6B53"/>
    <w:rsid w:val="00301B05"/>
    <w:rsid w:val="003028A7"/>
    <w:rsid w:val="0030715B"/>
    <w:rsid w:val="0030777E"/>
    <w:rsid w:val="00314AE7"/>
    <w:rsid w:val="003176A5"/>
    <w:rsid w:val="00317A93"/>
    <w:rsid w:val="00317C95"/>
    <w:rsid w:val="003205BD"/>
    <w:rsid w:val="0032153D"/>
    <w:rsid w:val="0032512E"/>
    <w:rsid w:val="0033075B"/>
    <w:rsid w:val="0033173B"/>
    <w:rsid w:val="003338D9"/>
    <w:rsid w:val="00333E20"/>
    <w:rsid w:val="00334183"/>
    <w:rsid w:val="00334916"/>
    <w:rsid w:val="0033723D"/>
    <w:rsid w:val="00341B42"/>
    <w:rsid w:val="00341BD3"/>
    <w:rsid w:val="00342A2B"/>
    <w:rsid w:val="00343D18"/>
    <w:rsid w:val="00344ED7"/>
    <w:rsid w:val="00345D47"/>
    <w:rsid w:val="003460C4"/>
    <w:rsid w:val="003472DF"/>
    <w:rsid w:val="00351D3C"/>
    <w:rsid w:val="00352A49"/>
    <w:rsid w:val="00354AB8"/>
    <w:rsid w:val="00355231"/>
    <w:rsid w:val="00355C83"/>
    <w:rsid w:val="00356143"/>
    <w:rsid w:val="003563F8"/>
    <w:rsid w:val="00356B38"/>
    <w:rsid w:val="00361F87"/>
    <w:rsid w:val="003652A9"/>
    <w:rsid w:val="00372EE3"/>
    <w:rsid w:val="0037392A"/>
    <w:rsid w:val="0037515A"/>
    <w:rsid w:val="00377429"/>
    <w:rsid w:val="00380ADA"/>
    <w:rsid w:val="00380F38"/>
    <w:rsid w:val="00382FF2"/>
    <w:rsid w:val="003839A1"/>
    <w:rsid w:val="00384505"/>
    <w:rsid w:val="00384643"/>
    <w:rsid w:val="003878D8"/>
    <w:rsid w:val="00394BE6"/>
    <w:rsid w:val="003A04D2"/>
    <w:rsid w:val="003A14B1"/>
    <w:rsid w:val="003A1F3D"/>
    <w:rsid w:val="003A1FC6"/>
    <w:rsid w:val="003A5234"/>
    <w:rsid w:val="003B024D"/>
    <w:rsid w:val="003B0CD5"/>
    <w:rsid w:val="003B4357"/>
    <w:rsid w:val="003B5200"/>
    <w:rsid w:val="003B525C"/>
    <w:rsid w:val="003C08F1"/>
    <w:rsid w:val="003C16C0"/>
    <w:rsid w:val="003C3289"/>
    <w:rsid w:val="003C45ED"/>
    <w:rsid w:val="003C775B"/>
    <w:rsid w:val="003D3ADC"/>
    <w:rsid w:val="003E0097"/>
    <w:rsid w:val="003E2558"/>
    <w:rsid w:val="003E2972"/>
    <w:rsid w:val="003E5E07"/>
    <w:rsid w:val="003E658A"/>
    <w:rsid w:val="003E690F"/>
    <w:rsid w:val="003E7171"/>
    <w:rsid w:val="00401680"/>
    <w:rsid w:val="004023A1"/>
    <w:rsid w:val="004042E8"/>
    <w:rsid w:val="0041169B"/>
    <w:rsid w:val="00411AB9"/>
    <w:rsid w:val="004174E2"/>
    <w:rsid w:val="00421D07"/>
    <w:rsid w:val="00426506"/>
    <w:rsid w:val="0042668F"/>
    <w:rsid w:val="004304EE"/>
    <w:rsid w:val="004317EF"/>
    <w:rsid w:val="004334F4"/>
    <w:rsid w:val="00437F9C"/>
    <w:rsid w:val="00440ED8"/>
    <w:rsid w:val="00441D78"/>
    <w:rsid w:val="004423C2"/>
    <w:rsid w:val="00443A87"/>
    <w:rsid w:val="00444178"/>
    <w:rsid w:val="00446A7E"/>
    <w:rsid w:val="00447649"/>
    <w:rsid w:val="00451EC9"/>
    <w:rsid w:val="00455F73"/>
    <w:rsid w:val="004574F9"/>
    <w:rsid w:val="0046136D"/>
    <w:rsid w:val="00465081"/>
    <w:rsid w:val="00467450"/>
    <w:rsid w:val="00471F84"/>
    <w:rsid w:val="00472A9F"/>
    <w:rsid w:val="00476974"/>
    <w:rsid w:val="0047710D"/>
    <w:rsid w:val="00481774"/>
    <w:rsid w:val="004817ED"/>
    <w:rsid w:val="00481B88"/>
    <w:rsid w:val="00481C9F"/>
    <w:rsid w:val="004856B4"/>
    <w:rsid w:val="00485C0A"/>
    <w:rsid w:val="00485D82"/>
    <w:rsid w:val="00485ED4"/>
    <w:rsid w:val="00492A91"/>
    <w:rsid w:val="00493A96"/>
    <w:rsid w:val="0049601D"/>
    <w:rsid w:val="00497D10"/>
    <w:rsid w:val="004A0391"/>
    <w:rsid w:val="004A0B12"/>
    <w:rsid w:val="004A4DD3"/>
    <w:rsid w:val="004A7238"/>
    <w:rsid w:val="004B21E6"/>
    <w:rsid w:val="004B53AB"/>
    <w:rsid w:val="004B65C1"/>
    <w:rsid w:val="004B711E"/>
    <w:rsid w:val="004B762E"/>
    <w:rsid w:val="004C134B"/>
    <w:rsid w:val="004C2A97"/>
    <w:rsid w:val="004C6DC9"/>
    <w:rsid w:val="004D25E0"/>
    <w:rsid w:val="004D2CF3"/>
    <w:rsid w:val="004E08A3"/>
    <w:rsid w:val="004E0916"/>
    <w:rsid w:val="004E3070"/>
    <w:rsid w:val="004E3810"/>
    <w:rsid w:val="004E470C"/>
    <w:rsid w:val="004E4926"/>
    <w:rsid w:val="004E49E1"/>
    <w:rsid w:val="004F2179"/>
    <w:rsid w:val="004F7BB3"/>
    <w:rsid w:val="00502B4A"/>
    <w:rsid w:val="00505C4F"/>
    <w:rsid w:val="005102C3"/>
    <w:rsid w:val="005127CA"/>
    <w:rsid w:val="00530711"/>
    <w:rsid w:val="00531E6A"/>
    <w:rsid w:val="00535D50"/>
    <w:rsid w:val="005404A4"/>
    <w:rsid w:val="00545110"/>
    <w:rsid w:val="005465A7"/>
    <w:rsid w:val="00547A74"/>
    <w:rsid w:val="0055489C"/>
    <w:rsid w:val="00556747"/>
    <w:rsid w:val="00560847"/>
    <w:rsid w:val="0056402C"/>
    <w:rsid w:val="00566C9E"/>
    <w:rsid w:val="0057451D"/>
    <w:rsid w:val="005760A9"/>
    <w:rsid w:val="0057702A"/>
    <w:rsid w:val="00577B89"/>
    <w:rsid w:val="0058099D"/>
    <w:rsid w:val="00582003"/>
    <w:rsid w:val="00582234"/>
    <w:rsid w:val="005845EC"/>
    <w:rsid w:val="005944AD"/>
    <w:rsid w:val="00594D53"/>
    <w:rsid w:val="005954CE"/>
    <w:rsid w:val="00595CB5"/>
    <w:rsid w:val="005A0BD8"/>
    <w:rsid w:val="005A5583"/>
    <w:rsid w:val="005B0DCC"/>
    <w:rsid w:val="005B0E77"/>
    <w:rsid w:val="005B4B7E"/>
    <w:rsid w:val="005B7BC6"/>
    <w:rsid w:val="005C00F3"/>
    <w:rsid w:val="005C17B6"/>
    <w:rsid w:val="005C67EF"/>
    <w:rsid w:val="005C7AD8"/>
    <w:rsid w:val="005D302C"/>
    <w:rsid w:val="005D588B"/>
    <w:rsid w:val="005E3160"/>
    <w:rsid w:val="005E68F8"/>
    <w:rsid w:val="005F1261"/>
    <w:rsid w:val="005F12C4"/>
    <w:rsid w:val="005F1733"/>
    <w:rsid w:val="005F2D4F"/>
    <w:rsid w:val="005F4512"/>
    <w:rsid w:val="005F5672"/>
    <w:rsid w:val="005F6232"/>
    <w:rsid w:val="00600FF2"/>
    <w:rsid w:val="0060292F"/>
    <w:rsid w:val="00613C69"/>
    <w:rsid w:val="00622BFE"/>
    <w:rsid w:val="0062549C"/>
    <w:rsid w:val="00625DAB"/>
    <w:rsid w:val="006309E3"/>
    <w:rsid w:val="0063403A"/>
    <w:rsid w:val="00634264"/>
    <w:rsid w:val="00634BD4"/>
    <w:rsid w:val="0063690D"/>
    <w:rsid w:val="00641E78"/>
    <w:rsid w:val="00642E6E"/>
    <w:rsid w:val="00651062"/>
    <w:rsid w:val="00652704"/>
    <w:rsid w:val="00656561"/>
    <w:rsid w:val="00657668"/>
    <w:rsid w:val="006611D6"/>
    <w:rsid w:val="006632AD"/>
    <w:rsid w:val="00670F85"/>
    <w:rsid w:val="00671E78"/>
    <w:rsid w:val="0067297C"/>
    <w:rsid w:val="006770F5"/>
    <w:rsid w:val="006822E4"/>
    <w:rsid w:val="00683351"/>
    <w:rsid w:val="00686489"/>
    <w:rsid w:val="006867DE"/>
    <w:rsid w:val="0069133B"/>
    <w:rsid w:val="00692B3D"/>
    <w:rsid w:val="00694249"/>
    <w:rsid w:val="00694643"/>
    <w:rsid w:val="0069670B"/>
    <w:rsid w:val="006967E7"/>
    <w:rsid w:val="006A1638"/>
    <w:rsid w:val="006A3321"/>
    <w:rsid w:val="006A5157"/>
    <w:rsid w:val="006A6C70"/>
    <w:rsid w:val="006B3258"/>
    <w:rsid w:val="006C56C1"/>
    <w:rsid w:val="006C5892"/>
    <w:rsid w:val="006C5963"/>
    <w:rsid w:val="006C666B"/>
    <w:rsid w:val="006C7CD5"/>
    <w:rsid w:val="006D47B6"/>
    <w:rsid w:val="006D5887"/>
    <w:rsid w:val="006D5942"/>
    <w:rsid w:val="006D5A4F"/>
    <w:rsid w:val="006D6194"/>
    <w:rsid w:val="006D794E"/>
    <w:rsid w:val="006E25D5"/>
    <w:rsid w:val="006E2E77"/>
    <w:rsid w:val="006E3D5F"/>
    <w:rsid w:val="006E5C8E"/>
    <w:rsid w:val="006F05A5"/>
    <w:rsid w:val="006F111E"/>
    <w:rsid w:val="006F48E0"/>
    <w:rsid w:val="006F5582"/>
    <w:rsid w:val="006F7FBB"/>
    <w:rsid w:val="007035B7"/>
    <w:rsid w:val="00703BE6"/>
    <w:rsid w:val="007051CD"/>
    <w:rsid w:val="00705AB4"/>
    <w:rsid w:val="007063C9"/>
    <w:rsid w:val="00714569"/>
    <w:rsid w:val="0071542A"/>
    <w:rsid w:val="0072289C"/>
    <w:rsid w:val="00723EED"/>
    <w:rsid w:val="00725491"/>
    <w:rsid w:val="00731DC5"/>
    <w:rsid w:val="007324F9"/>
    <w:rsid w:val="00733301"/>
    <w:rsid w:val="00734469"/>
    <w:rsid w:val="007359E1"/>
    <w:rsid w:val="00735F0D"/>
    <w:rsid w:val="00740E73"/>
    <w:rsid w:val="007415CE"/>
    <w:rsid w:val="007419B8"/>
    <w:rsid w:val="00743B6B"/>
    <w:rsid w:val="00744971"/>
    <w:rsid w:val="007465D0"/>
    <w:rsid w:val="00750FA7"/>
    <w:rsid w:val="00751EE8"/>
    <w:rsid w:val="0075477C"/>
    <w:rsid w:val="00755DCC"/>
    <w:rsid w:val="00755DE0"/>
    <w:rsid w:val="00756DED"/>
    <w:rsid w:val="00761940"/>
    <w:rsid w:val="00763401"/>
    <w:rsid w:val="00764B67"/>
    <w:rsid w:val="00764D6E"/>
    <w:rsid w:val="00767F5C"/>
    <w:rsid w:val="00771007"/>
    <w:rsid w:val="0077510E"/>
    <w:rsid w:val="00775E09"/>
    <w:rsid w:val="00780082"/>
    <w:rsid w:val="007846B5"/>
    <w:rsid w:val="0078592A"/>
    <w:rsid w:val="0079157A"/>
    <w:rsid w:val="00791F76"/>
    <w:rsid w:val="0079491E"/>
    <w:rsid w:val="007A11AD"/>
    <w:rsid w:val="007A29FD"/>
    <w:rsid w:val="007A3AF7"/>
    <w:rsid w:val="007A3F9A"/>
    <w:rsid w:val="007B176B"/>
    <w:rsid w:val="007B35CB"/>
    <w:rsid w:val="007B5814"/>
    <w:rsid w:val="007B71A0"/>
    <w:rsid w:val="007B7B90"/>
    <w:rsid w:val="007C0C25"/>
    <w:rsid w:val="007C39E0"/>
    <w:rsid w:val="007C73C0"/>
    <w:rsid w:val="007D0467"/>
    <w:rsid w:val="007D0E69"/>
    <w:rsid w:val="007D4263"/>
    <w:rsid w:val="007D473F"/>
    <w:rsid w:val="007D5CB2"/>
    <w:rsid w:val="007D657B"/>
    <w:rsid w:val="007E1E77"/>
    <w:rsid w:val="007E43C0"/>
    <w:rsid w:val="007F1230"/>
    <w:rsid w:val="007F1B8F"/>
    <w:rsid w:val="007F4AAC"/>
    <w:rsid w:val="007F6BD7"/>
    <w:rsid w:val="008032F1"/>
    <w:rsid w:val="00806424"/>
    <w:rsid w:val="008068AF"/>
    <w:rsid w:val="008133B5"/>
    <w:rsid w:val="008136F0"/>
    <w:rsid w:val="00814D09"/>
    <w:rsid w:val="0081588C"/>
    <w:rsid w:val="008178A1"/>
    <w:rsid w:val="008206CF"/>
    <w:rsid w:val="00821FB1"/>
    <w:rsid w:val="00825F96"/>
    <w:rsid w:val="0082698E"/>
    <w:rsid w:val="008304E2"/>
    <w:rsid w:val="00830F18"/>
    <w:rsid w:val="00833F03"/>
    <w:rsid w:val="0084734F"/>
    <w:rsid w:val="008538C3"/>
    <w:rsid w:val="00853A98"/>
    <w:rsid w:val="00854499"/>
    <w:rsid w:val="0085471A"/>
    <w:rsid w:val="00857E41"/>
    <w:rsid w:val="00860BD5"/>
    <w:rsid w:val="00861D31"/>
    <w:rsid w:val="0086251D"/>
    <w:rsid w:val="00863A77"/>
    <w:rsid w:val="00867FD7"/>
    <w:rsid w:val="0087103A"/>
    <w:rsid w:val="0087186A"/>
    <w:rsid w:val="00877B62"/>
    <w:rsid w:val="0088457D"/>
    <w:rsid w:val="00886B0A"/>
    <w:rsid w:val="00896E54"/>
    <w:rsid w:val="008A30FC"/>
    <w:rsid w:val="008A37D1"/>
    <w:rsid w:val="008A4075"/>
    <w:rsid w:val="008A50FF"/>
    <w:rsid w:val="008A55B5"/>
    <w:rsid w:val="008A5C94"/>
    <w:rsid w:val="008A6351"/>
    <w:rsid w:val="008B2054"/>
    <w:rsid w:val="008B3393"/>
    <w:rsid w:val="008B4198"/>
    <w:rsid w:val="008B473C"/>
    <w:rsid w:val="008B62F4"/>
    <w:rsid w:val="008C6A76"/>
    <w:rsid w:val="008C7A72"/>
    <w:rsid w:val="008D2032"/>
    <w:rsid w:val="008D30FE"/>
    <w:rsid w:val="008D3F2F"/>
    <w:rsid w:val="008E2BFF"/>
    <w:rsid w:val="008E2EAE"/>
    <w:rsid w:val="008E4357"/>
    <w:rsid w:val="008F0D87"/>
    <w:rsid w:val="008F21CD"/>
    <w:rsid w:val="008F2787"/>
    <w:rsid w:val="008F5171"/>
    <w:rsid w:val="008F5649"/>
    <w:rsid w:val="008F6140"/>
    <w:rsid w:val="008F7A8D"/>
    <w:rsid w:val="008F7CFB"/>
    <w:rsid w:val="00900319"/>
    <w:rsid w:val="00900CD5"/>
    <w:rsid w:val="00903045"/>
    <w:rsid w:val="0090468A"/>
    <w:rsid w:val="009050B7"/>
    <w:rsid w:val="00906788"/>
    <w:rsid w:val="00907C10"/>
    <w:rsid w:val="00923D4D"/>
    <w:rsid w:val="0092400B"/>
    <w:rsid w:val="00926792"/>
    <w:rsid w:val="00931E16"/>
    <w:rsid w:val="00932F30"/>
    <w:rsid w:val="009377E6"/>
    <w:rsid w:val="00941344"/>
    <w:rsid w:val="00941631"/>
    <w:rsid w:val="00941DC5"/>
    <w:rsid w:val="00941F5B"/>
    <w:rsid w:val="009425C0"/>
    <w:rsid w:val="00942A34"/>
    <w:rsid w:val="0094758A"/>
    <w:rsid w:val="00947602"/>
    <w:rsid w:val="00952B92"/>
    <w:rsid w:val="00954140"/>
    <w:rsid w:val="009563FF"/>
    <w:rsid w:val="00957504"/>
    <w:rsid w:val="00961D52"/>
    <w:rsid w:val="009674FB"/>
    <w:rsid w:val="00967D3F"/>
    <w:rsid w:val="00970100"/>
    <w:rsid w:val="00972A44"/>
    <w:rsid w:val="009767C6"/>
    <w:rsid w:val="00977D68"/>
    <w:rsid w:val="0098063B"/>
    <w:rsid w:val="00981F8E"/>
    <w:rsid w:val="0098252D"/>
    <w:rsid w:val="00982C22"/>
    <w:rsid w:val="00983FEF"/>
    <w:rsid w:val="0098424D"/>
    <w:rsid w:val="00987F49"/>
    <w:rsid w:val="00991FB7"/>
    <w:rsid w:val="0099594D"/>
    <w:rsid w:val="009978F5"/>
    <w:rsid w:val="00997BE2"/>
    <w:rsid w:val="009A06C0"/>
    <w:rsid w:val="009A1448"/>
    <w:rsid w:val="009A61D5"/>
    <w:rsid w:val="009A6B14"/>
    <w:rsid w:val="009B2133"/>
    <w:rsid w:val="009B2500"/>
    <w:rsid w:val="009B4762"/>
    <w:rsid w:val="009B4787"/>
    <w:rsid w:val="009B4F61"/>
    <w:rsid w:val="009B4F96"/>
    <w:rsid w:val="009C101F"/>
    <w:rsid w:val="009C4357"/>
    <w:rsid w:val="009C5E6F"/>
    <w:rsid w:val="009D121A"/>
    <w:rsid w:val="009D1914"/>
    <w:rsid w:val="009D2021"/>
    <w:rsid w:val="009E04E9"/>
    <w:rsid w:val="009E060E"/>
    <w:rsid w:val="009E5D1A"/>
    <w:rsid w:val="009F0C02"/>
    <w:rsid w:val="009F1AB0"/>
    <w:rsid w:val="009F2387"/>
    <w:rsid w:val="009F3D22"/>
    <w:rsid w:val="00A00755"/>
    <w:rsid w:val="00A00FCC"/>
    <w:rsid w:val="00A103E1"/>
    <w:rsid w:val="00A1129E"/>
    <w:rsid w:val="00A17E40"/>
    <w:rsid w:val="00A20A28"/>
    <w:rsid w:val="00A27BD4"/>
    <w:rsid w:val="00A305B3"/>
    <w:rsid w:val="00A31AB2"/>
    <w:rsid w:val="00A31E94"/>
    <w:rsid w:val="00A36BEC"/>
    <w:rsid w:val="00A37860"/>
    <w:rsid w:val="00A42794"/>
    <w:rsid w:val="00A42985"/>
    <w:rsid w:val="00A4494F"/>
    <w:rsid w:val="00A5111F"/>
    <w:rsid w:val="00A537AE"/>
    <w:rsid w:val="00A53E64"/>
    <w:rsid w:val="00A57CB6"/>
    <w:rsid w:val="00A60F18"/>
    <w:rsid w:val="00A61CA7"/>
    <w:rsid w:val="00A62212"/>
    <w:rsid w:val="00A62281"/>
    <w:rsid w:val="00A63A0D"/>
    <w:rsid w:val="00A63AA6"/>
    <w:rsid w:val="00A64CB8"/>
    <w:rsid w:val="00A700D8"/>
    <w:rsid w:val="00A7268F"/>
    <w:rsid w:val="00A7481F"/>
    <w:rsid w:val="00A760F5"/>
    <w:rsid w:val="00A8340B"/>
    <w:rsid w:val="00A8493A"/>
    <w:rsid w:val="00A8613E"/>
    <w:rsid w:val="00A87445"/>
    <w:rsid w:val="00A92606"/>
    <w:rsid w:val="00A93E0E"/>
    <w:rsid w:val="00A978DD"/>
    <w:rsid w:val="00AA0616"/>
    <w:rsid w:val="00AA2316"/>
    <w:rsid w:val="00AA5090"/>
    <w:rsid w:val="00AA64DA"/>
    <w:rsid w:val="00AA689B"/>
    <w:rsid w:val="00AA7EBE"/>
    <w:rsid w:val="00AB21C0"/>
    <w:rsid w:val="00AB34B6"/>
    <w:rsid w:val="00AB4A51"/>
    <w:rsid w:val="00AB5BA6"/>
    <w:rsid w:val="00AB5C5D"/>
    <w:rsid w:val="00AB68D9"/>
    <w:rsid w:val="00AB76A4"/>
    <w:rsid w:val="00AC32B9"/>
    <w:rsid w:val="00AC684F"/>
    <w:rsid w:val="00AC72ED"/>
    <w:rsid w:val="00AD3A60"/>
    <w:rsid w:val="00AD4692"/>
    <w:rsid w:val="00AD65E5"/>
    <w:rsid w:val="00AD7578"/>
    <w:rsid w:val="00AE0C93"/>
    <w:rsid w:val="00AE0CE5"/>
    <w:rsid w:val="00AE4925"/>
    <w:rsid w:val="00AE656B"/>
    <w:rsid w:val="00AE6A2D"/>
    <w:rsid w:val="00AE6BB4"/>
    <w:rsid w:val="00AF1FBC"/>
    <w:rsid w:val="00AF34B2"/>
    <w:rsid w:val="00AF3D0C"/>
    <w:rsid w:val="00B02D3A"/>
    <w:rsid w:val="00B054CC"/>
    <w:rsid w:val="00B11D7F"/>
    <w:rsid w:val="00B11F55"/>
    <w:rsid w:val="00B14A42"/>
    <w:rsid w:val="00B15CB9"/>
    <w:rsid w:val="00B173C2"/>
    <w:rsid w:val="00B2013A"/>
    <w:rsid w:val="00B233DF"/>
    <w:rsid w:val="00B2395E"/>
    <w:rsid w:val="00B24575"/>
    <w:rsid w:val="00B250C3"/>
    <w:rsid w:val="00B26356"/>
    <w:rsid w:val="00B30783"/>
    <w:rsid w:val="00B319E0"/>
    <w:rsid w:val="00B3239F"/>
    <w:rsid w:val="00B33640"/>
    <w:rsid w:val="00B33954"/>
    <w:rsid w:val="00B34F61"/>
    <w:rsid w:val="00B35B92"/>
    <w:rsid w:val="00B37B0A"/>
    <w:rsid w:val="00B41D87"/>
    <w:rsid w:val="00B42433"/>
    <w:rsid w:val="00B51205"/>
    <w:rsid w:val="00B52884"/>
    <w:rsid w:val="00B557E3"/>
    <w:rsid w:val="00B61519"/>
    <w:rsid w:val="00B61C64"/>
    <w:rsid w:val="00B62DB3"/>
    <w:rsid w:val="00B63233"/>
    <w:rsid w:val="00B6361D"/>
    <w:rsid w:val="00B6517C"/>
    <w:rsid w:val="00B65481"/>
    <w:rsid w:val="00B661C9"/>
    <w:rsid w:val="00B66283"/>
    <w:rsid w:val="00B66533"/>
    <w:rsid w:val="00B66AC2"/>
    <w:rsid w:val="00B66CCA"/>
    <w:rsid w:val="00B73289"/>
    <w:rsid w:val="00B73500"/>
    <w:rsid w:val="00B73CD6"/>
    <w:rsid w:val="00B77451"/>
    <w:rsid w:val="00B77F84"/>
    <w:rsid w:val="00B832C8"/>
    <w:rsid w:val="00B838D5"/>
    <w:rsid w:val="00B85BB7"/>
    <w:rsid w:val="00B86F5E"/>
    <w:rsid w:val="00B876CA"/>
    <w:rsid w:val="00B87B53"/>
    <w:rsid w:val="00B90201"/>
    <w:rsid w:val="00B92A43"/>
    <w:rsid w:val="00B93D0E"/>
    <w:rsid w:val="00BA2131"/>
    <w:rsid w:val="00BB1F41"/>
    <w:rsid w:val="00BB4CFB"/>
    <w:rsid w:val="00BB6414"/>
    <w:rsid w:val="00BC19C4"/>
    <w:rsid w:val="00BC45A6"/>
    <w:rsid w:val="00BC4859"/>
    <w:rsid w:val="00BC4D5D"/>
    <w:rsid w:val="00BD1C96"/>
    <w:rsid w:val="00BD5AB3"/>
    <w:rsid w:val="00BE23DE"/>
    <w:rsid w:val="00BE2650"/>
    <w:rsid w:val="00BE4050"/>
    <w:rsid w:val="00BE5F41"/>
    <w:rsid w:val="00BE61EE"/>
    <w:rsid w:val="00BF1435"/>
    <w:rsid w:val="00BF6B68"/>
    <w:rsid w:val="00C02656"/>
    <w:rsid w:val="00C03437"/>
    <w:rsid w:val="00C0482C"/>
    <w:rsid w:val="00C04D26"/>
    <w:rsid w:val="00C07648"/>
    <w:rsid w:val="00C076CF"/>
    <w:rsid w:val="00C1442B"/>
    <w:rsid w:val="00C14CF7"/>
    <w:rsid w:val="00C16676"/>
    <w:rsid w:val="00C17AD2"/>
    <w:rsid w:val="00C22177"/>
    <w:rsid w:val="00C260EF"/>
    <w:rsid w:val="00C302B7"/>
    <w:rsid w:val="00C372F9"/>
    <w:rsid w:val="00C429C9"/>
    <w:rsid w:val="00C43D23"/>
    <w:rsid w:val="00C467A4"/>
    <w:rsid w:val="00C4707E"/>
    <w:rsid w:val="00C47260"/>
    <w:rsid w:val="00C47B1E"/>
    <w:rsid w:val="00C5192A"/>
    <w:rsid w:val="00C51FE6"/>
    <w:rsid w:val="00C5285D"/>
    <w:rsid w:val="00C537FF"/>
    <w:rsid w:val="00C54340"/>
    <w:rsid w:val="00C60911"/>
    <w:rsid w:val="00C6128E"/>
    <w:rsid w:val="00C64981"/>
    <w:rsid w:val="00C72D4D"/>
    <w:rsid w:val="00C74168"/>
    <w:rsid w:val="00C74B1A"/>
    <w:rsid w:val="00C76E28"/>
    <w:rsid w:val="00C7799B"/>
    <w:rsid w:val="00C8083C"/>
    <w:rsid w:val="00C82372"/>
    <w:rsid w:val="00C82477"/>
    <w:rsid w:val="00C8354F"/>
    <w:rsid w:val="00C85422"/>
    <w:rsid w:val="00C85A46"/>
    <w:rsid w:val="00C9080B"/>
    <w:rsid w:val="00C918DE"/>
    <w:rsid w:val="00C9301C"/>
    <w:rsid w:val="00C94D4D"/>
    <w:rsid w:val="00CA05F2"/>
    <w:rsid w:val="00CA093C"/>
    <w:rsid w:val="00CA1589"/>
    <w:rsid w:val="00CA78E9"/>
    <w:rsid w:val="00CB249A"/>
    <w:rsid w:val="00CB2787"/>
    <w:rsid w:val="00CB5425"/>
    <w:rsid w:val="00CC05C1"/>
    <w:rsid w:val="00CC18D9"/>
    <w:rsid w:val="00CD1278"/>
    <w:rsid w:val="00CD19FD"/>
    <w:rsid w:val="00CD35D4"/>
    <w:rsid w:val="00CD3A02"/>
    <w:rsid w:val="00CD643B"/>
    <w:rsid w:val="00CE2DA3"/>
    <w:rsid w:val="00CF0042"/>
    <w:rsid w:val="00CF1661"/>
    <w:rsid w:val="00CF348A"/>
    <w:rsid w:val="00CF5354"/>
    <w:rsid w:val="00CF5599"/>
    <w:rsid w:val="00D028E4"/>
    <w:rsid w:val="00D11A3F"/>
    <w:rsid w:val="00D13414"/>
    <w:rsid w:val="00D13527"/>
    <w:rsid w:val="00D16868"/>
    <w:rsid w:val="00D21B5E"/>
    <w:rsid w:val="00D21DA9"/>
    <w:rsid w:val="00D21E63"/>
    <w:rsid w:val="00D22DF2"/>
    <w:rsid w:val="00D2774B"/>
    <w:rsid w:val="00D332E5"/>
    <w:rsid w:val="00D3433F"/>
    <w:rsid w:val="00D46C88"/>
    <w:rsid w:val="00D47DAA"/>
    <w:rsid w:val="00D561C8"/>
    <w:rsid w:val="00D564A5"/>
    <w:rsid w:val="00D57952"/>
    <w:rsid w:val="00D57C61"/>
    <w:rsid w:val="00D67451"/>
    <w:rsid w:val="00D71654"/>
    <w:rsid w:val="00D75751"/>
    <w:rsid w:val="00D7630E"/>
    <w:rsid w:val="00D77272"/>
    <w:rsid w:val="00D80231"/>
    <w:rsid w:val="00D82345"/>
    <w:rsid w:val="00D8272F"/>
    <w:rsid w:val="00D84D41"/>
    <w:rsid w:val="00D867FE"/>
    <w:rsid w:val="00D91104"/>
    <w:rsid w:val="00D92344"/>
    <w:rsid w:val="00D92770"/>
    <w:rsid w:val="00D94C53"/>
    <w:rsid w:val="00D97371"/>
    <w:rsid w:val="00DA22F4"/>
    <w:rsid w:val="00DA2A1E"/>
    <w:rsid w:val="00DA4C4F"/>
    <w:rsid w:val="00DA70DB"/>
    <w:rsid w:val="00DB3F83"/>
    <w:rsid w:val="00DB433B"/>
    <w:rsid w:val="00DC1A11"/>
    <w:rsid w:val="00DC4695"/>
    <w:rsid w:val="00DD6DAB"/>
    <w:rsid w:val="00DD7883"/>
    <w:rsid w:val="00DE24A3"/>
    <w:rsid w:val="00DE3F31"/>
    <w:rsid w:val="00DE5535"/>
    <w:rsid w:val="00DE70CD"/>
    <w:rsid w:val="00DE74C7"/>
    <w:rsid w:val="00DF0D27"/>
    <w:rsid w:val="00DF3843"/>
    <w:rsid w:val="00DF55C4"/>
    <w:rsid w:val="00DF784F"/>
    <w:rsid w:val="00E004CB"/>
    <w:rsid w:val="00E01FDE"/>
    <w:rsid w:val="00E03F31"/>
    <w:rsid w:val="00E0469A"/>
    <w:rsid w:val="00E10C39"/>
    <w:rsid w:val="00E11C4D"/>
    <w:rsid w:val="00E12A03"/>
    <w:rsid w:val="00E16016"/>
    <w:rsid w:val="00E255C8"/>
    <w:rsid w:val="00E264A2"/>
    <w:rsid w:val="00E265FA"/>
    <w:rsid w:val="00E30197"/>
    <w:rsid w:val="00E30CE4"/>
    <w:rsid w:val="00E3144B"/>
    <w:rsid w:val="00E32C0A"/>
    <w:rsid w:val="00E36519"/>
    <w:rsid w:val="00E4532D"/>
    <w:rsid w:val="00E47206"/>
    <w:rsid w:val="00E47E98"/>
    <w:rsid w:val="00E51C31"/>
    <w:rsid w:val="00E532CE"/>
    <w:rsid w:val="00E60798"/>
    <w:rsid w:val="00E62CC6"/>
    <w:rsid w:val="00E63D40"/>
    <w:rsid w:val="00E6436C"/>
    <w:rsid w:val="00E644E3"/>
    <w:rsid w:val="00E651C4"/>
    <w:rsid w:val="00E662F1"/>
    <w:rsid w:val="00E6650C"/>
    <w:rsid w:val="00E66912"/>
    <w:rsid w:val="00E66ADF"/>
    <w:rsid w:val="00E671D1"/>
    <w:rsid w:val="00E67778"/>
    <w:rsid w:val="00E71F61"/>
    <w:rsid w:val="00E7440B"/>
    <w:rsid w:val="00E74E17"/>
    <w:rsid w:val="00E75E88"/>
    <w:rsid w:val="00E771F5"/>
    <w:rsid w:val="00E772F7"/>
    <w:rsid w:val="00E81E6E"/>
    <w:rsid w:val="00E87E6C"/>
    <w:rsid w:val="00E90673"/>
    <w:rsid w:val="00E91569"/>
    <w:rsid w:val="00E95562"/>
    <w:rsid w:val="00E9745D"/>
    <w:rsid w:val="00E97B2A"/>
    <w:rsid w:val="00EA586A"/>
    <w:rsid w:val="00EA6362"/>
    <w:rsid w:val="00EB0D79"/>
    <w:rsid w:val="00EB7041"/>
    <w:rsid w:val="00EC1270"/>
    <w:rsid w:val="00EC4AAE"/>
    <w:rsid w:val="00ED4C2E"/>
    <w:rsid w:val="00ED5D77"/>
    <w:rsid w:val="00ED7B54"/>
    <w:rsid w:val="00EE0BA8"/>
    <w:rsid w:val="00EE0BC3"/>
    <w:rsid w:val="00EE31C5"/>
    <w:rsid w:val="00EE460B"/>
    <w:rsid w:val="00EE49A8"/>
    <w:rsid w:val="00EF03BE"/>
    <w:rsid w:val="00EF1386"/>
    <w:rsid w:val="00EF5FCA"/>
    <w:rsid w:val="00EF6F38"/>
    <w:rsid w:val="00EF7367"/>
    <w:rsid w:val="00F04433"/>
    <w:rsid w:val="00F05079"/>
    <w:rsid w:val="00F06414"/>
    <w:rsid w:val="00F1115E"/>
    <w:rsid w:val="00F11508"/>
    <w:rsid w:val="00F1157F"/>
    <w:rsid w:val="00F130BF"/>
    <w:rsid w:val="00F139F7"/>
    <w:rsid w:val="00F13C5E"/>
    <w:rsid w:val="00F140E2"/>
    <w:rsid w:val="00F21036"/>
    <w:rsid w:val="00F21A21"/>
    <w:rsid w:val="00F22325"/>
    <w:rsid w:val="00F233EB"/>
    <w:rsid w:val="00F245AC"/>
    <w:rsid w:val="00F24693"/>
    <w:rsid w:val="00F256C6"/>
    <w:rsid w:val="00F259A7"/>
    <w:rsid w:val="00F31595"/>
    <w:rsid w:val="00F35DD8"/>
    <w:rsid w:val="00F367EA"/>
    <w:rsid w:val="00F44778"/>
    <w:rsid w:val="00F44CCB"/>
    <w:rsid w:val="00F45DBA"/>
    <w:rsid w:val="00F47648"/>
    <w:rsid w:val="00F47E8C"/>
    <w:rsid w:val="00F549F1"/>
    <w:rsid w:val="00F55ED7"/>
    <w:rsid w:val="00F60CA3"/>
    <w:rsid w:val="00F71E75"/>
    <w:rsid w:val="00F7381A"/>
    <w:rsid w:val="00F768B6"/>
    <w:rsid w:val="00F774AB"/>
    <w:rsid w:val="00F8004A"/>
    <w:rsid w:val="00F80458"/>
    <w:rsid w:val="00F80A1C"/>
    <w:rsid w:val="00F92ED9"/>
    <w:rsid w:val="00FA373A"/>
    <w:rsid w:val="00FA39BD"/>
    <w:rsid w:val="00FA3B61"/>
    <w:rsid w:val="00FA50D7"/>
    <w:rsid w:val="00FA6376"/>
    <w:rsid w:val="00FA67DC"/>
    <w:rsid w:val="00FA7EB8"/>
    <w:rsid w:val="00FB01CB"/>
    <w:rsid w:val="00FB2075"/>
    <w:rsid w:val="00FB3E80"/>
    <w:rsid w:val="00FB49F4"/>
    <w:rsid w:val="00FB4DD6"/>
    <w:rsid w:val="00FB5B93"/>
    <w:rsid w:val="00FC24A8"/>
    <w:rsid w:val="00FC2F82"/>
    <w:rsid w:val="00FC3A29"/>
    <w:rsid w:val="00FC4541"/>
    <w:rsid w:val="00FC4CD1"/>
    <w:rsid w:val="00FC6B08"/>
    <w:rsid w:val="00FD08F4"/>
    <w:rsid w:val="00FD1794"/>
    <w:rsid w:val="00FD3101"/>
    <w:rsid w:val="00FD344B"/>
    <w:rsid w:val="00FD4AA2"/>
    <w:rsid w:val="00FD6D84"/>
    <w:rsid w:val="00FE36DC"/>
    <w:rsid w:val="00FF2033"/>
    <w:rsid w:val="00FF2338"/>
    <w:rsid w:val="00FF3CA2"/>
    <w:rsid w:val="00FF7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1205"/>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0458"/>
    <w:pPr>
      <w:tabs>
        <w:tab w:val="center" w:pos="4252"/>
        <w:tab w:val="right" w:pos="8504"/>
      </w:tabs>
      <w:snapToGrid w:val="0"/>
    </w:pPr>
    <w:rPr>
      <w:lang w:val="x-none" w:eastAsia="x-none"/>
    </w:rPr>
  </w:style>
  <w:style w:type="character" w:customStyle="1" w:styleId="a4">
    <w:name w:val="ヘッダー (文字)"/>
    <w:link w:val="a3"/>
    <w:rsid w:val="00F80458"/>
    <w:rPr>
      <w:kern w:val="2"/>
      <w:sz w:val="21"/>
      <w:szCs w:val="24"/>
    </w:rPr>
  </w:style>
  <w:style w:type="paragraph" w:styleId="a5">
    <w:name w:val="footer"/>
    <w:basedOn w:val="a"/>
    <w:link w:val="a6"/>
    <w:rsid w:val="00F80458"/>
    <w:pPr>
      <w:tabs>
        <w:tab w:val="center" w:pos="4252"/>
        <w:tab w:val="right" w:pos="8504"/>
      </w:tabs>
      <w:snapToGrid w:val="0"/>
    </w:pPr>
    <w:rPr>
      <w:lang w:val="x-none" w:eastAsia="x-none"/>
    </w:rPr>
  </w:style>
  <w:style w:type="character" w:customStyle="1" w:styleId="a6">
    <w:name w:val="フッター (文字)"/>
    <w:link w:val="a5"/>
    <w:rsid w:val="00F80458"/>
    <w:rPr>
      <w:kern w:val="2"/>
      <w:sz w:val="21"/>
      <w:szCs w:val="24"/>
    </w:rPr>
  </w:style>
  <w:style w:type="character" w:customStyle="1" w:styleId="05pt">
    <w:name w:val="スタイル ＭＳ ゴシック 罫線 : : (細線 自動  0.5 pt 線幅)"/>
    <w:rsid w:val="0003160F"/>
    <w:rPr>
      <w:rFonts w:ascii="ＭＳ ゴシック" w:eastAsia="ＭＳ ゴシック" w:hAnsi="ＭＳ ゴシック"/>
      <w:bdr w:val="single" w:sz="4" w:space="0" w:color="auto"/>
    </w:rPr>
  </w:style>
  <w:style w:type="table" w:styleId="a7">
    <w:name w:val="Table Grid"/>
    <w:basedOn w:val="a1"/>
    <w:rsid w:val="003751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rsid w:val="0032512E"/>
  </w:style>
  <w:style w:type="character" w:styleId="a9">
    <w:name w:val="Hyperlink"/>
    <w:rsid w:val="00C5285D"/>
    <w:rPr>
      <w:color w:val="0000FF"/>
      <w:u w:val="single"/>
    </w:rPr>
  </w:style>
  <w:style w:type="paragraph" w:customStyle="1" w:styleId="aa">
    <w:name w:val="標準(太郎文書スタイル)"/>
    <w:rsid w:val="008B3393"/>
    <w:pPr>
      <w:widowControl w:val="0"/>
      <w:suppressAutoHyphens/>
      <w:overflowPunct w:val="0"/>
      <w:adjustRightInd w:val="0"/>
      <w:jc w:val="both"/>
      <w:textAlignment w:val="baseline"/>
    </w:pPr>
    <w:rPr>
      <w:rFonts w:cs="ＭＳ 明朝"/>
      <w:color w:val="000000"/>
      <w:sz w:val="21"/>
      <w:szCs w:val="21"/>
    </w:rPr>
  </w:style>
  <w:style w:type="paragraph" w:styleId="ab">
    <w:name w:val="Balloon Text"/>
    <w:basedOn w:val="a"/>
    <w:link w:val="ac"/>
    <w:rsid w:val="004A0B12"/>
    <w:rPr>
      <w:rFonts w:ascii="Arial" w:eastAsia="ＭＳ ゴシック" w:hAnsi="Arial"/>
      <w:sz w:val="18"/>
      <w:szCs w:val="18"/>
    </w:rPr>
  </w:style>
  <w:style w:type="character" w:customStyle="1" w:styleId="ac">
    <w:name w:val="吹き出し (文字)"/>
    <w:link w:val="ab"/>
    <w:rsid w:val="004A0B12"/>
    <w:rPr>
      <w:rFonts w:ascii="Arial" w:eastAsia="ＭＳ ゴシック" w:hAnsi="Arial" w:cs="Times New Roman"/>
      <w:kern w:val="2"/>
      <w:sz w:val="18"/>
      <w:szCs w:val="18"/>
    </w:rPr>
  </w:style>
  <w:style w:type="paragraph" w:styleId="ad">
    <w:name w:val="List Paragraph"/>
    <w:basedOn w:val="a"/>
    <w:uiPriority w:val="34"/>
    <w:qFormat/>
    <w:rsid w:val="00DE3F31"/>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1205"/>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0458"/>
    <w:pPr>
      <w:tabs>
        <w:tab w:val="center" w:pos="4252"/>
        <w:tab w:val="right" w:pos="8504"/>
      </w:tabs>
      <w:snapToGrid w:val="0"/>
    </w:pPr>
    <w:rPr>
      <w:lang w:val="x-none" w:eastAsia="x-none"/>
    </w:rPr>
  </w:style>
  <w:style w:type="character" w:customStyle="1" w:styleId="a4">
    <w:name w:val="ヘッダー (文字)"/>
    <w:link w:val="a3"/>
    <w:rsid w:val="00F80458"/>
    <w:rPr>
      <w:kern w:val="2"/>
      <w:sz w:val="21"/>
      <w:szCs w:val="24"/>
    </w:rPr>
  </w:style>
  <w:style w:type="paragraph" w:styleId="a5">
    <w:name w:val="footer"/>
    <w:basedOn w:val="a"/>
    <w:link w:val="a6"/>
    <w:rsid w:val="00F80458"/>
    <w:pPr>
      <w:tabs>
        <w:tab w:val="center" w:pos="4252"/>
        <w:tab w:val="right" w:pos="8504"/>
      </w:tabs>
      <w:snapToGrid w:val="0"/>
    </w:pPr>
    <w:rPr>
      <w:lang w:val="x-none" w:eastAsia="x-none"/>
    </w:rPr>
  </w:style>
  <w:style w:type="character" w:customStyle="1" w:styleId="a6">
    <w:name w:val="フッター (文字)"/>
    <w:link w:val="a5"/>
    <w:rsid w:val="00F80458"/>
    <w:rPr>
      <w:kern w:val="2"/>
      <w:sz w:val="21"/>
      <w:szCs w:val="24"/>
    </w:rPr>
  </w:style>
  <w:style w:type="character" w:customStyle="1" w:styleId="05pt">
    <w:name w:val="スタイル ＭＳ ゴシック 罫線 : : (細線 自動  0.5 pt 線幅)"/>
    <w:rsid w:val="0003160F"/>
    <w:rPr>
      <w:rFonts w:ascii="ＭＳ ゴシック" w:eastAsia="ＭＳ ゴシック" w:hAnsi="ＭＳ ゴシック"/>
      <w:bdr w:val="single" w:sz="4" w:space="0" w:color="auto"/>
    </w:rPr>
  </w:style>
  <w:style w:type="table" w:styleId="a7">
    <w:name w:val="Table Grid"/>
    <w:basedOn w:val="a1"/>
    <w:rsid w:val="003751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rsid w:val="0032512E"/>
  </w:style>
  <w:style w:type="character" w:styleId="a9">
    <w:name w:val="Hyperlink"/>
    <w:rsid w:val="00C5285D"/>
    <w:rPr>
      <w:color w:val="0000FF"/>
      <w:u w:val="single"/>
    </w:rPr>
  </w:style>
  <w:style w:type="paragraph" w:customStyle="1" w:styleId="aa">
    <w:name w:val="標準(太郎文書スタイル)"/>
    <w:rsid w:val="008B3393"/>
    <w:pPr>
      <w:widowControl w:val="0"/>
      <w:suppressAutoHyphens/>
      <w:overflowPunct w:val="0"/>
      <w:adjustRightInd w:val="0"/>
      <w:jc w:val="both"/>
      <w:textAlignment w:val="baseline"/>
    </w:pPr>
    <w:rPr>
      <w:rFonts w:cs="ＭＳ 明朝"/>
      <w:color w:val="000000"/>
      <w:sz w:val="21"/>
      <w:szCs w:val="21"/>
    </w:rPr>
  </w:style>
  <w:style w:type="paragraph" w:styleId="ab">
    <w:name w:val="Balloon Text"/>
    <w:basedOn w:val="a"/>
    <w:link w:val="ac"/>
    <w:rsid w:val="004A0B12"/>
    <w:rPr>
      <w:rFonts w:ascii="Arial" w:eastAsia="ＭＳ ゴシック" w:hAnsi="Arial"/>
      <w:sz w:val="18"/>
      <w:szCs w:val="18"/>
    </w:rPr>
  </w:style>
  <w:style w:type="character" w:customStyle="1" w:styleId="ac">
    <w:name w:val="吹き出し (文字)"/>
    <w:link w:val="ab"/>
    <w:rsid w:val="004A0B12"/>
    <w:rPr>
      <w:rFonts w:ascii="Arial" w:eastAsia="ＭＳ ゴシック" w:hAnsi="Arial" w:cs="Times New Roman"/>
      <w:kern w:val="2"/>
      <w:sz w:val="18"/>
      <w:szCs w:val="18"/>
    </w:rPr>
  </w:style>
  <w:style w:type="paragraph" w:styleId="ad">
    <w:name w:val="List Paragraph"/>
    <w:basedOn w:val="a"/>
    <w:uiPriority w:val="34"/>
    <w:qFormat/>
    <w:rsid w:val="00DE3F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462">
      <w:bodyDiv w:val="1"/>
      <w:marLeft w:val="0"/>
      <w:marRight w:val="0"/>
      <w:marTop w:val="0"/>
      <w:marBottom w:val="0"/>
      <w:divBdr>
        <w:top w:val="none" w:sz="0" w:space="0" w:color="auto"/>
        <w:left w:val="none" w:sz="0" w:space="0" w:color="auto"/>
        <w:bottom w:val="none" w:sz="0" w:space="0" w:color="auto"/>
        <w:right w:val="none" w:sz="0" w:space="0" w:color="auto"/>
      </w:divBdr>
    </w:div>
    <w:div w:id="86733896">
      <w:bodyDiv w:val="1"/>
      <w:marLeft w:val="0"/>
      <w:marRight w:val="0"/>
      <w:marTop w:val="0"/>
      <w:marBottom w:val="0"/>
      <w:divBdr>
        <w:top w:val="none" w:sz="0" w:space="0" w:color="auto"/>
        <w:left w:val="none" w:sz="0" w:space="0" w:color="auto"/>
        <w:bottom w:val="none" w:sz="0" w:space="0" w:color="auto"/>
        <w:right w:val="none" w:sz="0" w:space="0" w:color="auto"/>
      </w:divBdr>
    </w:div>
    <w:div w:id="275716504">
      <w:bodyDiv w:val="1"/>
      <w:marLeft w:val="0"/>
      <w:marRight w:val="0"/>
      <w:marTop w:val="0"/>
      <w:marBottom w:val="0"/>
      <w:divBdr>
        <w:top w:val="none" w:sz="0" w:space="0" w:color="auto"/>
        <w:left w:val="none" w:sz="0" w:space="0" w:color="auto"/>
        <w:bottom w:val="none" w:sz="0" w:space="0" w:color="auto"/>
        <w:right w:val="none" w:sz="0" w:space="0" w:color="auto"/>
      </w:divBdr>
    </w:div>
    <w:div w:id="303315793">
      <w:bodyDiv w:val="1"/>
      <w:marLeft w:val="0"/>
      <w:marRight w:val="0"/>
      <w:marTop w:val="0"/>
      <w:marBottom w:val="0"/>
      <w:divBdr>
        <w:top w:val="none" w:sz="0" w:space="0" w:color="auto"/>
        <w:left w:val="none" w:sz="0" w:space="0" w:color="auto"/>
        <w:bottom w:val="none" w:sz="0" w:space="0" w:color="auto"/>
        <w:right w:val="none" w:sz="0" w:space="0" w:color="auto"/>
      </w:divBdr>
    </w:div>
    <w:div w:id="515926048">
      <w:bodyDiv w:val="1"/>
      <w:marLeft w:val="0"/>
      <w:marRight w:val="0"/>
      <w:marTop w:val="0"/>
      <w:marBottom w:val="0"/>
      <w:divBdr>
        <w:top w:val="none" w:sz="0" w:space="0" w:color="auto"/>
        <w:left w:val="none" w:sz="0" w:space="0" w:color="auto"/>
        <w:bottom w:val="none" w:sz="0" w:space="0" w:color="auto"/>
        <w:right w:val="none" w:sz="0" w:space="0" w:color="auto"/>
      </w:divBdr>
    </w:div>
    <w:div w:id="536940790">
      <w:bodyDiv w:val="1"/>
      <w:marLeft w:val="0"/>
      <w:marRight w:val="0"/>
      <w:marTop w:val="0"/>
      <w:marBottom w:val="0"/>
      <w:divBdr>
        <w:top w:val="none" w:sz="0" w:space="0" w:color="auto"/>
        <w:left w:val="none" w:sz="0" w:space="0" w:color="auto"/>
        <w:bottom w:val="none" w:sz="0" w:space="0" w:color="auto"/>
        <w:right w:val="none" w:sz="0" w:space="0" w:color="auto"/>
      </w:divBdr>
    </w:div>
    <w:div w:id="651444663">
      <w:bodyDiv w:val="1"/>
      <w:marLeft w:val="0"/>
      <w:marRight w:val="0"/>
      <w:marTop w:val="0"/>
      <w:marBottom w:val="0"/>
      <w:divBdr>
        <w:top w:val="none" w:sz="0" w:space="0" w:color="auto"/>
        <w:left w:val="none" w:sz="0" w:space="0" w:color="auto"/>
        <w:bottom w:val="none" w:sz="0" w:space="0" w:color="auto"/>
        <w:right w:val="none" w:sz="0" w:space="0" w:color="auto"/>
      </w:divBdr>
    </w:div>
    <w:div w:id="694040294">
      <w:bodyDiv w:val="1"/>
      <w:marLeft w:val="0"/>
      <w:marRight w:val="0"/>
      <w:marTop w:val="0"/>
      <w:marBottom w:val="0"/>
      <w:divBdr>
        <w:top w:val="none" w:sz="0" w:space="0" w:color="auto"/>
        <w:left w:val="none" w:sz="0" w:space="0" w:color="auto"/>
        <w:bottom w:val="none" w:sz="0" w:space="0" w:color="auto"/>
        <w:right w:val="none" w:sz="0" w:space="0" w:color="auto"/>
      </w:divBdr>
    </w:div>
    <w:div w:id="844903434">
      <w:bodyDiv w:val="1"/>
      <w:marLeft w:val="0"/>
      <w:marRight w:val="0"/>
      <w:marTop w:val="0"/>
      <w:marBottom w:val="0"/>
      <w:divBdr>
        <w:top w:val="none" w:sz="0" w:space="0" w:color="auto"/>
        <w:left w:val="none" w:sz="0" w:space="0" w:color="auto"/>
        <w:bottom w:val="none" w:sz="0" w:space="0" w:color="auto"/>
        <w:right w:val="none" w:sz="0" w:space="0" w:color="auto"/>
      </w:divBdr>
    </w:div>
    <w:div w:id="889460418">
      <w:bodyDiv w:val="1"/>
      <w:marLeft w:val="0"/>
      <w:marRight w:val="0"/>
      <w:marTop w:val="0"/>
      <w:marBottom w:val="0"/>
      <w:divBdr>
        <w:top w:val="none" w:sz="0" w:space="0" w:color="auto"/>
        <w:left w:val="none" w:sz="0" w:space="0" w:color="auto"/>
        <w:bottom w:val="none" w:sz="0" w:space="0" w:color="auto"/>
        <w:right w:val="none" w:sz="0" w:space="0" w:color="auto"/>
      </w:divBdr>
    </w:div>
    <w:div w:id="1019232564">
      <w:bodyDiv w:val="1"/>
      <w:marLeft w:val="0"/>
      <w:marRight w:val="0"/>
      <w:marTop w:val="0"/>
      <w:marBottom w:val="0"/>
      <w:divBdr>
        <w:top w:val="none" w:sz="0" w:space="0" w:color="auto"/>
        <w:left w:val="none" w:sz="0" w:space="0" w:color="auto"/>
        <w:bottom w:val="none" w:sz="0" w:space="0" w:color="auto"/>
        <w:right w:val="none" w:sz="0" w:space="0" w:color="auto"/>
      </w:divBdr>
    </w:div>
    <w:div w:id="1108701658">
      <w:bodyDiv w:val="1"/>
      <w:marLeft w:val="0"/>
      <w:marRight w:val="0"/>
      <w:marTop w:val="0"/>
      <w:marBottom w:val="0"/>
      <w:divBdr>
        <w:top w:val="none" w:sz="0" w:space="0" w:color="auto"/>
        <w:left w:val="none" w:sz="0" w:space="0" w:color="auto"/>
        <w:bottom w:val="none" w:sz="0" w:space="0" w:color="auto"/>
        <w:right w:val="none" w:sz="0" w:space="0" w:color="auto"/>
      </w:divBdr>
    </w:div>
    <w:div w:id="1188376314">
      <w:bodyDiv w:val="1"/>
      <w:marLeft w:val="0"/>
      <w:marRight w:val="0"/>
      <w:marTop w:val="0"/>
      <w:marBottom w:val="0"/>
      <w:divBdr>
        <w:top w:val="none" w:sz="0" w:space="0" w:color="auto"/>
        <w:left w:val="none" w:sz="0" w:space="0" w:color="auto"/>
        <w:bottom w:val="none" w:sz="0" w:space="0" w:color="auto"/>
        <w:right w:val="none" w:sz="0" w:space="0" w:color="auto"/>
      </w:divBdr>
    </w:div>
    <w:div w:id="1195341722">
      <w:bodyDiv w:val="1"/>
      <w:marLeft w:val="0"/>
      <w:marRight w:val="0"/>
      <w:marTop w:val="0"/>
      <w:marBottom w:val="0"/>
      <w:divBdr>
        <w:top w:val="none" w:sz="0" w:space="0" w:color="auto"/>
        <w:left w:val="none" w:sz="0" w:space="0" w:color="auto"/>
        <w:bottom w:val="none" w:sz="0" w:space="0" w:color="auto"/>
        <w:right w:val="none" w:sz="0" w:space="0" w:color="auto"/>
      </w:divBdr>
    </w:div>
    <w:div w:id="1266039777">
      <w:bodyDiv w:val="1"/>
      <w:marLeft w:val="0"/>
      <w:marRight w:val="0"/>
      <w:marTop w:val="0"/>
      <w:marBottom w:val="0"/>
      <w:divBdr>
        <w:top w:val="none" w:sz="0" w:space="0" w:color="auto"/>
        <w:left w:val="none" w:sz="0" w:space="0" w:color="auto"/>
        <w:bottom w:val="none" w:sz="0" w:space="0" w:color="auto"/>
        <w:right w:val="none" w:sz="0" w:space="0" w:color="auto"/>
      </w:divBdr>
    </w:div>
    <w:div w:id="1391423681">
      <w:bodyDiv w:val="1"/>
      <w:marLeft w:val="0"/>
      <w:marRight w:val="0"/>
      <w:marTop w:val="0"/>
      <w:marBottom w:val="0"/>
      <w:divBdr>
        <w:top w:val="none" w:sz="0" w:space="0" w:color="auto"/>
        <w:left w:val="none" w:sz="0" w:space="0" w:color="auto"/>
        <w:bottom w:val="none" w:sz="0" w:space="0" w:color="auto"/>
        <w:right w:val="none" w:sz="0" w:space="0" w:color="auto"/>
      </w:divBdr>
    </w:div>
    <w:div w:id="1417751738">
      <w:bodyDiv w:val="1"/>
      <w:marLeft w:val="0"/>
      <w:marRight w:val="0"/>
      <w:marTop w:val="0"/>
      <w:marBottom w:val="0"/>
      <w:divBdr>
        <w:top w:val="none" w:sz="0" w:space="0" w:color="auto"/>
        <w:left w:val="none" w:sz="0" w:space="0" w:color="auto"/>
        <w:bottom w:val="none" w:sz="0" w:space="0" w:color="auto"/>
        <w:right w:val="none" w:sz="0" w:space="0" w:color="auto"/>
      </w:divBdr>
    </w:div>
    <w:div w:id="1551188640">
      <w:bodyDiv w:val="1"/>
      <w:marLeft w:val="0"/>
      <w:marRight w:val="0"/>
      <w:marTop w:val="0"/>
      <w:marBottom w:val="0"/>
      <w:divBdr>
        <w:top w:val="none" w:sz="0" w:space="0" w:color="auto"/>
        <w:left w:val="none" w:sz="0" w:space="0" w:color="auto"/>
        <w:bottom w:val="none" w:sz="0" w:space="0" w:color="auto"/>
        <w:right w:val="none" w:sz="0" w:space="0" w:color="auto"/>
      </w:divBdr>
    </w:div>
    <w:div w:id="1552423531">
      <w:bodyDiv w:val="1"/>
      <w:marLeft w:val="0"/>
      <w:marRight w:val="0"/>
      <w:marTop w:val="0"/>
      <w:marBottom w:val="0"/>
      <w:divBdr>
        <w:top w:val="none" w:sz="0" w:space="0" w:color="auto"/>
        <w:left w:val="none" w:sz="0" w:space="0" w:color="auto"/>
        <w:bottom w:val="none" w:sz="0" w:space="0" w:color="auto"/>
        <w:right w:val="none" w:sz="0" w:space="0" w:color="auto"/>
      </w:divBdr>
    </w:div>
    <w:div w:id="1806435313">
      <w:bodyDiv w:val="1"/>
      <w:marLeft w:val="0"/>
      <w:marRight w:val="0"/>
      <w:marTop w:val="0"/>
      <w:marBottom w:val="0"/>
      <w:divBdr>
        <w:top w:val="none" w:sz="0" w:space="0" w:color="auto"/>
        <w:left w:val="none" w:sz="0" w:space="0" w:color="auto"/>
        <w:bottom w:val="none" w:sz="0" w:space="0" w:color="auto"/>
        <w:right w:val="none" w:sz="0" w:space="0" w:color="auto"/>
      </w:divBdr>
    </w:div>
    <w:div w:id="1937012303">
      <w:bodyDiv w:val="1"/>
      <w:marLeft w:val="0"/>
      <w:marRight w:val="0"/>
      <w:marTop w:val="0"/>
      <w:marBottom w:val="0"/>
      <w:divBdr>
        <w:top w:val="none" w:sz="0" w:space="0" w:color="auto"/>
        <w:left w:val="none" w:sz="0" w:space="0" w:color="auto"/>
        <w:bottom w:val="none" w:sz="0" w:space="0" w:color="auto"/>
        <w:right w:val="none" w:sz="0" w:space="0" w:color="auto"/>
      </w:divBdr>
    </w:div>
    <w:div w:id="2096784011">
      <w:bodyDiv w:val="1"/>
      <w:marLeft w:val="0"/>
      <w:marRight w:val="0"/>
      <w:marTop w:val="0"/>
      <w:marBottom w:val="0"/>
      <w:divBdr>
        <w:top w:val="none" w:sz="0" w:space="0" w:color="auto"/>
        <w:left w:val="none" w:sz="0" w:space="0" w:color="auto"/>
        <w:bottom w:val="none" w:sz="0" w:space="0" w:color="auto"/>
        <w:right w:val="none" w:sz="0" w:space="0" w:color="auto"/>
      </w:divBdr>
    </w:div>
    <w:div w:id="213097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livedoor.blogimg.jp/kawaiuj/imgs/a/b/abb57079.jp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A8E17-27BD-4B1C-8050-12190747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B550177</Template>
  <TotalTime>412</TotalTime>
  <Pages>2</Pages>
  <Words>585</Words>
  <Characters>383</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スクールソーシャルワーカーだより　no</vt:lpstr>
      <vt:lpstr>スクールソーシャルワーカーだより　no</vt:lpstr>
    </vt:vector>
  </TitlesOfParts>
  <Company>本宮市役所</Company>
  <LinksUpToDate>false</LinksUpToDate>
  <CharactersWithSpaces>967</CharactersWithSpaces>
  <SharedDoc>false</SharedDoc>
  <HLinks>
    <vt:vector size="6" baseType="variant">
      <vt:variant>
        <vt:i4>4259908</vt:i4>
      </vt:variant>
      <vt:variant>
        <vt:i4>-1</vt:i4>
      </vt:variant>
      <vt:variant>
        <vt:i4>1437</vt:i4>
      </vt:variant>
      <vt:variant>
        <vt:i4>1</vt:i4>
      </vt:variant>
      <vt:variant>
        <vt:lpwstr>http://livedoor.blogimg.jp/kawaiuj/imgs/a/b/abb57079.jpg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スクールソーシャルワーカーだより　no</dc:title>
  <dc:creator>渡辺　博明</dc:creator>
  <cp:lastModifiedBy>幼保学校課</cp:lastModifiedBy>
  <cp:revision>36</cp:revision>
  <cp:lastPrinted>2018-09-20T14:09:00Z</cp:lastPrinted>
  <dcterms:created xsi:type="dcterms:W3CDTF">2018-09-15T05:51:00Z</dcterms:created>
  <dcterms:modified xsi:type="dcterms:W3CDTF">2018-09-27T23:55:00Z</dcterms:modified>
</cp:coreProperties>
</file>